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477" w:rsidRDefault="008E4477" w:rsidP="008E4477">
      <w:pPr>
        <w:pStyle w:val="Heading1"/>
      </w:pPr>
      <w:r>
        <w:t>Clarion</w:t>
      </w:r>
    </w:p>
    <w:p w:rsidR="008E4477" w:rsidRDefault="008E4477" w:rsidP="008E4477"/>
    <w:p w:rsidR="008E4477" w:rsidRDefault="008E4477" w:rsidP="008E4477">
      <w:pPr>
        <w:pStyle w:val="Heading2"/>
      </w:pPr>
      <w:r>
        <w:lastRenderedPageBreak/>
        <w:t>1ac</w:t>
      </w:r>
    </w:p>
    <w:p w:rsidR="008E4477" w:rsidRDefault="008E4477" w:rsidP="008E4477"/>
    <w:p w:rsidR="008E4477" w:rsidRDefault="008E4477" w:rsidP="008E4477">
      <w:pPr>
        <w:pStyle w:val="Heading3"/>
      </w:pPr>
      <w:r>
        <w:lastRenderedPageBreak/>
        <w:t>P</w:t>
      </w:r>
      <w:r w:rsidRPr="001A558E">
        <w:t>lan Text</w:t>
      </w:r>
    </w:p>
    <w:p w:rsidR="008E4477" w:rsidRPr="00AA271D" w:rsidRDefault="008E4477" w:rsidP="008E4477">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placed in service</w:t>
      </w:r>
      <w:r w:rsidRPr="00AA271D">
        <w:rPr>
          <w:rStyle w:val="StyleStyleBold12pt"/>
        </w:rPr>
        <w:t xml:space="preserve"> </w:t>
      </w:r>
      <w:r>
        <w:rPr>
          <w:rStyle w:val="StyleStyleBold12pt"/>
        </w:rPr>
        <w:t xml:space="preserve">in the United States </w:t>
      </w:r>
      <w:r w:rsidRPr="00AA271D">
        <w:rPr>
          <w:rStyle w:val="StyleStyleBold12pt"/>
        </w:rPr>
        <w:t>after December 31, 2012.</w:t>
      </w:r>
    </w:p>
    <w:p w:rsidR="008E4477" w:rsidRDefault="008E4477" w:rsidP="008E4477"/>
    <w:p w:rsidR="008E4477" w:rsidRDefault="008E4477" w:rsidP="008E4477">
      <w:pPr>
        <w:pStyle w:val="Heading3"/>
      </w:pPr>
      <w:r>
        <w:lastRenderedPageBreak/>
        <w:t xml:space="preserve">Contention 1 – </w:t>
      </w:r>
      <w:r w:rsidRPr="001A558E">
        <w:t>Warming</w:t>
      </w:r>
    </w:p>
    <w:p w:rsidR="008E4477" w:rsidRDefault="008E4477" w:rsidP="008E4477">
      <w:pPr>
        <w:pStyle w:val="Heading4"/>
      </w:pPr>
      <w:r>
        <w:t>Global warming is happening now and exponential carbon dioxide rates are human caused.</w:t>
      </w:r>
    </w:p>
    <w:p w:rsidR="008E4477" w:rsidRPr="00330123" w:rsidRDefault="008E4477" w:rsidP="008E4477">
      <w:pPr>
        <w:rPr>
          <w:rStyle w:val="StyleStyleBold12pt"/>
        </w:rPr>
      </w:pPr>
      <w:proofErr w:type="spellStart"/>
      <w:r w:rsidRPr="00DD5668">
        <w:rPr>
          <w:rStyle w:val="StyleStyleBold12pt"/>
        </w:rPr>
        <w:t>Riti</w:t>
      </w:r>
      <w:proofErr w:type="spellEnd"/>
      <w:r w:rsidRPr="00DD5668">
        <w:rPr>
          <w:rStyle w:val="StyleStyleBold12pt"/>
        </w:rPr>
        <w:t>, Pace University School of Law center for environmental legal studies graduate research fellow, 2010</w:t>
      </w:r>
    </w:p>
    <w:p w:rsidR="008E4477" w:rsidRDefault="008E4477" w:rsidP="008E4477">
      <w:proofErr w:type="gramStart"/>
      <w:r>
        <w:t xml:space="preserve">[Christopher, Pace University school of law LLM candidate, 27 Pace </w:t>
      </w:r>
      <w:proofErr w:type="spellStart"/>
      <w:r>
        <w:t>Envtl</w:t>
      </w:r>
      <w:proofErr w:type="spellEnd"/>
      <w:r>
        <w:t>.</w:t>
      </w:r>
      <w:proofErr w:type="gramEnd"/>
      <w:r>
        <w:t xml:space="preserve"> L. Rev. 783, “COMMENT: Three Sheets to the Wind: The Renewable Energy Production Tax Credit, Congressional Political Posturing, and an Unsustainable Energy Policy” Lexis, accessed 8-19-12, TAP]</w:t>
      </w:r>
    </w:p>
    <w:p w:rsidR="008E4477" w:rsidRPr="00543794" w:rsidRDefault="008E4477" w:rsidP="008E4477"/>
    <w:p w:rsidR="008E4477" w:rsidRDefault="008E4477" w:rsidP="008E4477">
      <w:r w:rsidRPr="008E4477">
        <w:t xml:space="preserve">[*785]  Besides the obvious strategic disadvantages associated with enslavement to fossil fuels, </w:t>
      </w:r>
    </w:p>
    <w:p w:rsidR="008E4477" w:rsidRDefault="008E4477" w:rsidP="008E4477">
      <w:r>
        <w:t>AND</w:t>
      </w:r>
    </w:p>
    <w:p w:rsidR="008E4477" w:rsidRPr="008E4477" w:rsidRDefault="008E4477" w:rsidP="008E4477">
      <w:proofErr w:type="gramStart"/>
      <w:r w:rsidRPr="008E4477">
        <w:t>ecosystems</w:t>
      </w:r>
      <w:proofErr w:type="gramEnd"/>
      <w:r w:rsidRPr="008E4477">
        <w:t xml:space="preserve"> to the brink of collapse and fundamentally altering the human community. n15</w:t>
      </w:r>
    </w:p>
    <w:p w:rsidR="008E4477" w:rsidRDefault="008E4477" w:rsidP="008E4477"/>
    <w:p w:rsidR="008E4477" w:rsidRPr="001A558E" w:rsidRDefault="008E4477" w:rsidP="008E4477">
      <w:pPr>
        <w:pStyle w:val="Heading4"/>
      </w:pPr>
      <w:r>
        <w:t>Warming will cause extinction.</w:t>
      </w:r>
    </w:p>
    <w:p w:rsidR="008E4477" w:rsidRPr="001A558E" w:rsidRDefault="008E4477" w:rsidP="008E4477">
      <w:pPr>
        <w:rPr>
          <w:rStyle w:val="StyleStyleBold12pt"/>
        </w:rPr>
      </w:pPr>
      <w:r w:rsidRPr="001A558E">
        <w:rPr>
          <w:rStyle w:val="StyleStyleBold12pt"/>
          <w:highlight w:val="yellow"/>
        </w:rPr>
        <w:t>Keating</w:t>
      </w:r>
      <w:r w:rsidRPr="001A558E">
        <w:rPr>
          <w:rStyle w:val="StyleStyleBold12pt"/>
        </w:rPr>
        <w:t xml:space="preserve">, </w:t>
      </w:r>
      <w:r w:rsidRPr="001A558E">
        <w:rPr>
          <w:rStyle w:val="StyleStyleBold12pt"/>
          <w:highlight w:val="yellow"/>
        </w:rPr>
        <w:t>Foreign Policy</w:t>
      </w:r>
      <w:r w:rsidRPr="001A558E">
        <w:rPr>
          <w:rStyle w:val="StyleStyleBold12pt"/>
        </w:rPr>
        <w:t xml:space="preserve"> Web Editor, 11/13/200</w:t>
      </w:r>
      <w:r w:rsidRPr="001A558E">
        <w:rPr>
          <w:rStyle w:val="StyleStyleBold12pt"/>
          <w:highlight w:val="yellow"/>
        </w:rPr>
        <w:t>9</w:t>
      </w:r>
      <w:r w:rsidRPr="001A558E">
        <w:rPr>
          <w:rStyle w:val="StyleStyleBold12pt"/>
        </w:rPr>
        <w:t xml:space="preserve"> </w:t>
      </w:r>
    </w:p>
    <w:p w:rsidR="008E4477" w:rsidRPr="001A558E" w:rsidRDefault="008E4477" w:rsidP="008E4477">
      <w:r w:rsidRPr="001A558E">
        <w:t>[Joshua, "The End of the World," http://www.foreignpolicy.com/articles/2009/11/13/the_end_of_the_world?page=full, 11/15]</w:t>
      </w:r>
    </w:p>
    <w:p w:rsidR="008E4477" w:rsidRPr="001A558E" w:rsidRDefault="008E4477" w:rsidP="008E4477"/>
    <w:p w:rsidR="008E4477" w:rsidRPr="001A558E" w:rsidRDefault="008E4477" w:rsidP="008E4477">
      <w:r w:rsidRPr="001A558E">
        <w:t xml:space="preserve">How it could happen: Under the worst-case scenario predicted by the International Panel on Climate Change, the </w:t>
      </w:r>
      <w:r w:rsidRPr="005106C6">
        <w:rPr>
          <w:rStyle w:val="StyleBoldUnderline"/>
        </w:rPr>
        <w:t xml:space="preserve">global surface </w:t>
      </w:r>
      <w:r w:rsidRPr="005106C6">
        <w:rPr>
          <w:rStyle w:val="StyleBoldUnderline"/>
          <w:highlight w:val="yellow"/>
        </w:rPr>
        <w:t>temperature</w:t>
      </w:r>
      <w:r w:rsidRPr="005106C6">
        <w:rPr>
          <w:rStyle w:val="StyleBoldUnderline"/>
        </w:rPr>
        <w:t xml:space="preserve"> of the Earth </w:t>
      </w:r>
      <w:r w:rsidRPr="005106C6">
        <w:rPr>
          <w:rStyle w:val="StyleBoldUnderline"/>
          <w:highlight w:val="yellow"/>
        </w:rPr>
        <w:t>could increase by</w:t>
      </w:r>
      <w:r w:rsidRPr="001A558E">
        <w:t xml:space="preserve"> as much as 4-</w:t>
      </w:r>
      <w:r w:rsidRPr="005106C6">
        <w:rPr>
          <w:rStyle w:val="StyleBoldUnderline"/>
          <w:highlight w:val="yellow"/>
        </w:rPr>
        <w:t>5 degrees</w:t>
      </w:r>
      <w:r w:rsidRPr="001A558E">
        <w:t xml:space="preserve"> Celsius by the end of this century. (Many scientists believe that estimate is conservative). </w:t>
      </w:r>
      <w:r w:rsidRPr="005106C6">
        <w:rPr>
          <w:rStyle w:val="StyleBoldUnderline"/>
        </w:rPr>
        <w:t>Such a scenario would lead to</w:t>
      </w:r>
      <w:r w:rsidRPr="001A558E">
        <w:t xml:space="preserve"> as much as a half-meter </w:t>
      </w:r>
      <w:r w:rsidRPr="005106C6">
        <w:rPr>
          <w:rStyle w:val="StyleBoldUnderline"/>
        </w:rPr>
        <w:t>rise in sea levels</w:t>
      </w:r>
      <w:r w:rsidRPr="001A558E">
        <w:rPr>
          <w:highlight w:val="yellow"/>
        </w:rPr>
        <w:t>,</w:t>
      </w:r>
      <w:r w:rsidRPr="001A558E">
        <w:t xml:space="preserve"> </w:t>
      </w:r>
      <w:r w:rsidRPr="005106C6">
        <w:rPr>
          <w:rStyle w:val="StyleBoldUnderline"/>
        </w:rPr>
        <w:t>flooding coastal regions</w:t>
      </w:r>
      <w:r w:rsidRPr="001A558E">
        <w:t xml:space="preserve"> including many of the world’s major cities.</w:t>
      </w:r>
    </w:p>
    <w:p w:rsidR="008E4477" w:rsidRDefault="008E4477" w:rsidP="008E4477">
      <w:r w:rsidRPr="008E4477">
        <w:t xml:space="preserve">Meanwhile, nearly one-third of the planet could become desert and more than </w:t>
      </w:r>
    </w:p>
    <w:p w:rsidR="008E4477" w:rsidRDefault="008E4477" w:rsidP="008E4477">
      <w:r>
        <w:t>AND</w:t>
      </w:r>
    </w:p>
    <w:p w:rsidR="008E4477" w:rsidRPr="008E4477" w:rsidRDefault="008E4477" w:rsidP="008E4477">
      <w:r w:rsidRPr="008E4477">
        <w:t>-ending outcomes could be mitigated by a substantial reduction in carbon emissions.</w:t>
      </w:r>
    </w:p>
    <w:p w:rsidR="008E4477" w:rsidRDefault="008E4477" w:rsidP="008E4477"/>
    <w:p w:rsidR="008E4477" w:rsidRDefault="008E4477" w:rsidP="008E4477">
      <w:pPr>
        <w:pStyle w:val="Heading4"/>
      </w:pPr>
      <w:r>
        <w:t>Coal is key – outweighs any alt causes.</w:t>
      </w:r>
    </w:p>
    <w:p w:rsidR="008E4477" w:rsidRPr="00553DBE" w:rsidRDefault="008E4477" w:rsidP="008E4477">
      <w:pPr>
        <w:rPr>
          <w:rStyle w:val="StyleStyleBold12pt"/>
        </w:rPr>
      </w:pPr>
      <w:proofErr w:type="spellStart"/>
      <w:r w:rsidRPr="00553DBE">
        <w:rPr>
          <w:rStyle w:val="StyleStyleBold12pt"/>
        </w:rPr>
        <w:t>McCasland</w:t>
      </w:r>
      <w:proofErr w:type="spellEnd"/>
      <w:r w:rsidRPr="00553DBE">
        <w:rPr>
          <w:rStyle w:val="StyleStyleBold12pt"/>
        </w:rPr>
        <w:t>, University of Illinois College of Law JD candidate, 2012</w:t>
      </w:r>
    </w:p>
    <w:p w:rsidR="008E4477" w:rsidRDefault="008E4477" w:rsidP="008E4477">
      <w:r>
        <w:t xml:space="preserve">[Matthew, 2012 U. Ill. J.L. Tech. &amp; </w:t>
      </w:r>
      <w:proofErr w:type="spellStart"/>
      <w:r>
        <w:t>Pol'y</w:t>
      </w:r>
      <w:proofErr w:type="spellEnd"/>
      <w:r>
        <w:t xml:space="preserve"> 167, “NOTE: WINDY CITY HEAT: HOW WIND ENERGY CAN HELP POWER ILLINOIS INTO THE FUTURE” Lexis, accessed 8-19-12, TAP]</w:t>
      </w:r>
    </w:p>
    <w:p w:rsidR="008E4477" w:rsidRPr="00026FA9" w:rsidRDefault="008E4477" w:rsidP="008E4477"/>
    <w:p w:rsidR="008E4477" w:rsidRDefault="008E4477" w:rsidP="008E4477">
      <w:pPr>
        <w:rPr>
          <w:rStyle w:val="StyleBoldUnderline"/>
        </w:rPr>
      </w:pPr>
      <w:r w:rsidRPr="002A7C85">
        <w:rPr>
          <w:rStyle w:val="StyleBoldUnderline"/>
          <w:highlight w:val="yellow"/>
        </w:rPr>
        <w:t>Forty percent of</w:t>
      </w:r>
      <w:r w:rsidRPr="00026FA9">
        <w:rPr>
          <w:rStyle w:val="StyleBoldUnderline"/>
        </w:rPr>
        <w:t xml:space="preserve"> the carbon </w:t>
      </w:r>
    </w:p>
    <w:p w:rsidR="008E4477" w:rsidRDefault="008E4477" w:rsidP="008E4477">
      <w:pPr>
        <w:rPr>
          <w:rStyle w:val="StyleBoldUnderline"/>
        </w:rPr>
      </w:pPr>
      <w:r>
        <w:rPr>
          <w:rStyle w:val="StyleBoldUnderline"/>
        </w:rPr>
        <w:t>AND</w:t>
      </w:r>
    </w:p>
    <w:p w:rsidR="008E4477" w:rsidRDefault="008E4477" w:rsidP="008E4477">
      <w:proofErr w:type="gramStart"/>
      <w:r w:rsidRPr="00026FA9">
        <w:rPr>
          <w:rStyle w:val="StyleBoldUnderline"/>
        </w:rPr>
        <w:t>equivalent</w:t>
      </w:r>
      <w:proofErr w:type="gramEnd"/>
      <w:r w:rsidRPr="00026FA9">
        <w:rPr>
          <w:rStyle w:val="StyleBoldUnderline"/>
        </w:rPr>
        <w:t xml:space="preserve"> to taking 140 million vehicles off the road."</w:t>
      </w:r>
      <w:r>
        <w:t xml:space="preserve"> n137</w:t>
      </w:r>
    </w:p>
    <w:p w:rsidR="008E4477" w:rsidRDefault="008E4477" w:rsidP="008E4477"/>
    <w:p w:rsidR="008E4477" w:rsidRPr="005746E1" w:rsidRDefault="008E4477" w:rsidP="008E4477">
      <w:pPr>
        <w:pStyle w:val="Heading4"/>
      </w:pPr>
      <w:r>
        <w:t xml:space="preserve">Wind solves warming – produces clean energy. </w:t>
      </w:r>
    </w:p>
    <w:p w:rsidR="008E4477" w:rsidRPr="00CA6089" w:rsidRDefault="008E4477" w:rsidP="008E4477">
      <w:pPr>
        <w:rPr>
          <w:rStyle w:val="StyleStyleBold12pt"/>
        </w:rPr>
      </w:pPr>
      <w:proofErr w:type="spellStart"/>
      <w:r w:rsidRPr="00CA6089">
        <w:rPr>
          <w:rStyle w:val="StyleStyleBold12pt"/>
        </w:rPr>
        <w:t>McCammon</w:t>
      </w:r>
      <w:proofErr w:type="spellEnd"/>
      <w:r w:rsidRPr="00CA6089">
        <w:rPr>
          <w:rStyle w:val="StyleStyleBold12pt"/>
        </w:rPr>
        <w:t>, New York University School of Law JD, 2009</w:t>
      </w:r>
    </w:p>
    <w:p w:rsidR="008E4477" w:rsidRDefault="008E4477" w:rsidP="008E4477">
      <w:r>
        <w:t xml:space="preserve">[Melanie, 17 N.Y.U. </w:t>
      </w:r>
      <w:proofErr w:type="spellStart"/>
      <w:r>
        <w:t>Envtl</w:t>
      </w:r>
      <w:proofErr w:type="spellEnd"/>
      <w:r>
        <w:t>. L.J. 1243, “STUDENT ARTICLE: ENVIRONMENTAL PERSPECTIVES ON SITING WIND FARMS: IS GREATER FEDERAL CONTROL WARRANTED?” Lexis, accessed 8-19-12, TAP]</w:t>
      </w:r>
    </w:p>
    <w:p w:rsidR="008E4477" w:rsidRDefault="008E4477" w:rsidP="008E4477"/>
    <w:p w:rsidR="008E4477" w:rsidRDefault="008E4477" w:rsidP="008E4477">
      <w:r w:rsidRPr="008E4477">
        <w:t xml:space="preserve">As the need to address the threat of climate change </w:t>
      </w:r>
      <w:proofErr w:type="gramStart"/>
      <w:r w:rsidRPr="008E4477">
        <w:t>becomes  [</w:t>
      </w:r>
      <w:proofErr w:type="gramEnd"/>
      <w:r w:rsidRPr="008E4477">
        <w:t xml:space="preserve">*1244]  ever </w:t>
      </w:r>
    </w:p>
    <w:p w:rsidR="008E4477" w:rsidRDefault="008E4477" w:rsidP="008E4477">
      <w:r>
        <w:lastRenderedPageBreak/>
        <w:t>AND</w:t>
      </w:r>
    </w:p>
    <w:p w:rsidR="008E4477" w:rsidRPr="008E4477" w:rsidRDefault="008E4477" w:rsidP="008E4477">
      <w:proofErr w:type="gramStart"/>
      <w:r w:rsidRPr="008E4477">
        <w:t>is</w:t>
      </w:r>
      <w:proofErr w:type="gramEnd"/>
      <w:r w:rsidRPr="008E4477">
        <w:t xml:space="preserve"> an initiative aimed at increasing generation of electricity through wind power. n8</w:t>
      </w:r>
    </w:p>
    <w:p w:rsidR="008E4477" w:rsidRDefault="008E4477" w:rsidP="008E4477"/>
    <w:p w:rsidR="008E4477" w:rsidRPr="00783501" w:rsidRDefault="008E4477" w:rsidP="008E4477">
      <w:pPr>
        <w:pStyle w:val="Heading4"/>
      </w:pPr>
      <w:r>
        <w:t>Wind solves warming – it is cleaner than fossil fuel production.</w:t>
      </w:r>
    </w:p>
    <w:p w:rsidR="008E4477" w:rsidRPr="00411651" w:rsidRDefault="008E4477" w:rsidP="008E4477">
      <w:pPr>
        <w:rPr>
          <w:rStyle w:val="StyleStyleBold12pt"/>
        </w:rPr>
      </w:pPr>
      <w:proofErr w:type="spellStart"/>
      <w:r w:rsidRPr="00411651">
        <w:rPr>
          <w:rStyle w:val="StyleStyleBold12pt"/>
        </w:rPr>
        <w:t>McCasland</w:t>
      </w:r>
      <w:proofErr w:type="spellEnd"/>
      <w:r w:rsidRPr="00411651">
        <w:rPr>
          <w:rStyle w:val="StyleStyleBold12pt"/>
        </w:rPr>
        <w:t>, University of Illinois College of Law JD candidate, 2012</w:t>
      </w:r>
    </w:p>
    <w:p w:rsidR="008E4477" w:rsidRPr="00411651" w:rsidRDefault="008E4477" w:rsidP="008E4477">
      <w:r w:rsidRPr="00411651">
        <w:t xml:space="preserve">[Matthew, 2012 U. Ill. J.L. Tech. &amp; </w:t>
      </w:r>
      <w:proofErr w:type="spellStart"/>
      <w:r w:rsidRPr="00411651">
        <w:t>Pol'y</w:t>
      </w:r>
      <w:proofErr w:type="spellEnd"/>
      <w:r w:rsidRPr="00411651">
        <w:t xml:space="preserve"> 167, “NOTE: WINDY CITY HEAT: HOW WIND ENERGY CAN HELP POWER ILLINOIS INTO THE FUTURE” Lexis, accessed 8-19-12, TAP]</w:t>
      </w:r>
    </w:p>
    <w:p w:rsidR="008E4477" w:rsidRPr="00411651" w:rsidRDefault="008E4477" w:rsidP="008E4477"/>
    <w:p w:rsidR="008E4477" w:rsidRDefault="008E4477" w:rsidP="008E4477">
      <w:r w:rsidRPr="008E4477">
        <w:t xml:space="preserve">There are also long-term benefits to wind energy. Should the United States </w:t>
      </w:r>
    </w:p>
    <w:p w:rsidR="008E4477" w:rsidRDefault="008E4477" w:rsidP="008E4477">
      <w:r>
        <w:t>AND</w:t>
      </w:r>
    </w:p>
    <w:p w:rsidR="008E4477" w:rsidRPr="008E4477" w:rsidRDefault="008E4477" w:rsidP="008E4477">
      <w:proofErr w:type="gramStart"/>
      <w:r w:rsidRPr="008E4477">
        <w:t>will</w:t>
      </w:r>
      <w:proofErr w:type="gramEnd"/>
      <w:r w:rsidRPr="008E4477">
        <w:t xml:space="preserve"> help keep the environment clean and reduce America's dependence on fossil fuels.</w:t>
      </w:r>
    </w:p>
    <w:p w:rsidR="008E4477" w:rsidRDefault="008E4477" w:rsidP="008E4477"/>
    <w:p w:rsidR="008E4477" w:rsidRDefault="008E4477" w:rsidP="008E4477">
      <w:pPr>
        <w:pStyle w:val="Heading4"/>
      </w:pPr>
      <w:r>
        <w:t>Wind power solves – intermittency is only hype.</w:t>
      </w:r>
    </w:p>
    <w:p w:rsidR="008E4477" w:rsidRPr="00835905" w:rsidRDefault="008E4477" w:rsidP="008E4477">
      <w:pPr>
        <w:rPr>
          <w:rStyle w:val="StyleStyleBold12pt"/>
        </w:rPr>
      </w:pPr>
      <w:r w:rsidRPr="00835905">
        <w:rPr>
          <w:rStyle w:val="StyleStyleBold12pt"/>
        </w:rPr>
        <w:t xml:space="preserve">Curtis, </w:t>
      </w:r>
      <w:proofErr w:type="gramStart"/>
      <w:r w:rsidRPr="00835905">
        <w:rPr>
          <w:rStyle w:val="StyleStyleBold12pt"/>
        </w:rPr>
        <w:t>The</w:t>
      </w:r>
      <w:proofErr w:type="gramEnd"/>
      <w:r w:rsidRPr="00835905">
        <w:rPr>
          <w:rStyle w:val="StyleStyleBold12pt"/>
        </w:rPr>
        <w:t xml:space="preserve"> Guardian, 2011</w:t>
      </w:r>
    </w:p>
    <w:p w:rsidR="008E4477" w:rsidRDefault="008E4477" w:rsidP="008E4477">
      <w:r>
        <w:t xml:space="preserve">[Polly, 11-21-11, “Do </w:t>
      </w:r>
      <w:proofErr w:type="spellStart"/>
      <w:r>
        <w:t>windfarms</w:t>
      </w:r>
      <w:proofErr w:type="spellEnd"/>
      <w:r>
        <w:t xml:space="preserve"> work?” </w:t>
      </w:r>
      <w:hyperlink r:id="rId11" w:anchor="block-7" w:history="1">
        <w:r w:rsidRPr="00A531DC">
          <w:rPr>
            <w:rStyle w:val="Hyperlink"/>
          </w:rPr>
          <w:t>http://www.guardian.co.uk/politics/reality-check-with-polly-curtis/2011/nov/21/prince-philip-windfarms-useless#block-7</w:t>
        </w:r>
      </w:hyperlink>
      <w:r>
        <w:t>, accessed 9-12-12, TAP]</w:t>
      </w:r>
    </w:p>
    <w:p w:rsidR="008E4477" w:rsidRDefault="008E4477" w:rsidP="008E4477"/>
    <w:p w:rsidR="008E4477" w:rsidRDefault="008E4477" w:rsidP="008E4477">
      <w:r w:rsidRPr="008E4477">
        <w:t xml:space="preserve">The Centre for Sustainable Energy, which is a green group campaigning for more sustainable </w:t>
      </w:r>
    </w:p>
    <w:p w:rsidR="008E4477" w:rsidRDefault="008E4477" w:rsidP="008E4477">
      <w:r>
        <w:t>AND</w:t>
      </w:r>
    </w:p>
    <w:p w:rsidR="008E4477" w:rsidRPr="008E4477" w:rsidRDefault="008E4477" w:rsidP="008E4477">
      <w:proofErr w:type="gramStart"/>
      <w:r w:rsidRPr="008E4477">
        <w:t>overestimated</w:t>
      </w:r>
      <w:proofErr w:type="gramEnd"/>
      <w:r w:rsidRPr="008E4477">
        <w:t xml:space="preserve"> and suppliers are used to dealing with changes in supply and demand.</w:t>
      </w:r>
    </w:p>
    <w:p w:rsidR="008E4477" w:rsidRDefault="008E4477" w:rsidP="008E4477"/>
    <w:p w:rsidR="008E4477" w:rsidRDefault="008E4477" w:rsidP="008E4477">
      <w:pPr>
        <w:pStyle w:val="Heading4"/>
      </w:pPr>
      <w:r>
        <w:t>The plan solves warming globally – triggers international spill over.</w:t>
      </w:r>
    </w:p>
    <w:p w:rsidR="008E4477" w:rsidRPr="006B384E" w:rsidRDefault="008E4477" w:rsidP="008E4477">
      <w:pPr>
        <w:rPr>
          <w:rStyle w:val="StyleStyleBold12pt"/>
        </w:rPr>
      </w:pPr>
      <w:r w:rsidRPr="006B384E">
        <w:rPr>
          <w:rStyle w:val="StyleStyleBold12pt"/>
        </w:rPr>
        <w:t>CFR, 7-5-12</w:t>
      </w:r>
    </w:p>
    <w:p w:rsidR="008E4477" w:rsidRDefault="008E4477" w:rsidP="008E4477">
      <w:r>
        <w:t xml:space="preserve">[Council on Foreign Relations, “The Global Climate Change Regime” </w:t>
      </w:r>
      <w:hyperlink r:id="rId12" w:anchor="p5" w:history="1">
        <w:r>
          <w:rPr>
            <w:rStyle w:val="Hyperlink"/>
          </w:rPr>
          <w:t>http://www.cfr.org/climate-change/global-climate-change-regime/p21831#p5</w:t>
        </w:r>
      </w:hyperlink>
      <w:r>
        <w:t>, accessed 8-21-12, TAP]</w:t>
      </w:r>
    </w:p>
    <w:p w:rsidR="008E4477" w:rsidRDefault="008E4477" w:rsidP="008E4477"/>
    <w:p w:rsidR="008E4477" w:rsidRDefault="008E4477" w:rsidP="008E4477">
      <w:r w:rsidRPr="008E4477">
        <w:t xml:space="preserve">The failure to pass comprehensive U.S. climate legislation, with a sweeping </w:t>
      </w:r>
    </w:p>
    <w:p w:rsidR="008E4477" w:rsidRDefault="008E4477" w:rsidP="008E4477">
      <w:r>
        <w:t>AND</w:t>
      </w:r>
    </w:p>
    <w:p w:rsidR="008E4477" w:rsidRPr="008E4477" w:rsidRDefault="008E4477" w:rsidP="008E4477">
      <w:proofErr w:type="gramStart"/>
      <w:r w:rsidRPr="008E4477">
        <w:t>that</w:t>
      </w:r>
      <w:proofErr w:type="gramEnd"/>
      <w:r w:rsidRPr="008E4477">
        <w:t xml:space="preserve"> will be needed through 2050 and beyond at a reasonable economic cost.</w:t>
      </w:r>
    </w:p>
    <w:p w:rsidR="008E4477" w:rsidRDefault="008E4477" w:rsidP="008E4477"/>
    <w:p w:rsidR="008E4477" w:rsidRPr="002D2ACD" w:rsidRDefault="008E4477" w:rsidP="008E4477"/>
    <w:p w:rsidR="008E4477" w:rsidRDefault="008E4477" w:rsidP="008E4477"/>
    <w:p w:rsidR="008E4477" w:rsidRDefault="008E4477" w:rsidP="008E4477">
      <w:pPr>
        <w:pStyle w:val="Heading3"/>
      </w:pPr>
      <w:r w:rsidRPr="001A558E">
        <w:lastRenderedPageBreak/>
        <w:t xml:space="preserve">Contention </w:t>
      </w:r>
      <w:r>
        <w:t>2 –</w:t>
      </w:r>
      <w:r w:rsidRPr="001A558E">
        <w:t xml:space="preserve"> Econ</w:t>
      </w:r>
      <w:r>
        <w:t>omy</w:t>
      </w:r>
    </w:p>
    <w:p w:rsidR="008E4477" w:rsidRPr="001A558E" w:rsidRDefault="008E4477" w:rsidP="008E4477">
      <w:pPr>
        <w:pStyle w:val="Heading4"/>
      </w:pPr>
      <w:r>
        <w:t xml:space="preserve">US </w:t>
      </w:r>
      <w:proofErr w:type="gramStart"/>
      <w:r>
        <w:t>is</w:t>
      </w:r>
      <w:proofErr w:type="gramEnd"/>
      <w:r>
        <w:t xml:space="preserve"> key to the global economy.</w:t>
      </w:r>
    </w:p>
    <w:p w:rsidR="008E4477" w:rsidRPr="001A558E" w:rsidRDefault="008E4477" w:rsidP="008E4477">
      <w:pPr>
        <w:pStyle w:val="Normaltext"/>
        <w:rPr>
          <w:rFonts w:ascii="Calibri" w:hAnsi="Calibri"/>
        </w:rPr>
      </w:pPr>
      <w:proofErr w:type="spellStart"/>
      <w:r w:rsidRPr="001A558E">
        <w:rPr>
          <w:rStyle w:val="tagChar"/>
          <w:rFonts w:ascii="Calibri" w:hAnsi="Calibri"/>
          <w:highlight w:val="green"/>
        </w:rPr>
        <w:t>Caploe</w:t>
      </w:r>
      <w:proofErr w:type="spellEnd"/>
      <w:r w:rsidRPr="001A558E">
        <w:rPr>
          <w:rStyle w:val="tagChar"/>
          <w:rFonts w:ascii="Calibri" w:hAnsi="Calibri"/>
        </w:rPr>
        <w:t>, 4/7/</w:t>
      </w:r>
      <w:r w:rsidRPr="001A558E">
        <w:rPr>
          <w:rStyle w:val="tagChar"/>
          <w:rFonts w:ascii="Calibri" w:hAnsi="Calibri"/>
          <w:highlight w:val="green"/>
        </w:rPr>
        <w:t>9</w:t>
      </w:r>
      <w:r w:rsidRPr="001A558E">
        <w:rPr>
          <w:rFonts w:ascii="Calibri" w:hAnsi="Calibri"/>
        </w:rPr>
        <w:t xml:space="preserve"> </w:t>
      </w:r>
    </w:p>
    <w:p w:rsidR="008E4477" w:rsidRPr="001A558E" w:rsidRDefault="008E4477" w:rsidP="008E4477">
      <w:r w:rsidRPr="001A558E">
        <w:t xml:space="preserve">[David </w:t>
      </w:r>
      <w:proofErr w:type="spellStart"/>
      <w:r w:rsidRPr="001A558E">
        <w:t>Caploe</w:t>
      </w:r>
      <w:proofErr w:type="spellEnd"/>
      <w:r w:rsidRPr="001A558E">
        <w:t xml:space="preserve"> is CEO of the Singapore-incorporated American Centre for Applied Liberal Arts and Humanities in Asia., “Focus still on America to lead global recovery”, April 7, The Strait Times, lexis]</w:t>
      </w:r>
    </w:p>
    <w:p w:rsidR="008E4477" w:rsidRPr="001A558E" w:rsidRDefault="008E4477" w:rsidP="008E4477">
      <w:pPr>
        <w:pStyle w:val="Normaltext"/>
        <w:rPr>
          <w:rFonts w:ascii="Calibri" w:hAnsi="Calibri"/>
        </w:rPr>
      </w:pPr>
    </w:p>
    <w:p w:rsidR="008E4477" w:rsidRDefault="008E4477" w:rsidP="008E4477">
      <w:r w:rsidRPr="008E4477">
        <w:t xml:space="preserve">IN THE aftermath of the G-20 summit, most observers seem to have </w:t>
      </w:r>
    </w:p>
    <w:p w:rsidR="008E4477" w:rsidRDefault="008E4477" w:rsidP="008E4477">
      <w:r>
        <w:t>AND</w:t>
      </w:r>
    </w:p>
    <w:p w:rsidR="008E4477" w:rsidRPr="008E4477" w:rsidRDefault="008E4477" w:rsidP="008E4477">
      <w:r w:rsidRPr="008E4477">
        <w:t>US - and it is going to have to be solved there too.</w:t>
      </w:r>
    </w:p>
    <w:p w:rsidR="008E4477" w:rsidRPr="001A558E" w:rsidRDefault="008E4477" w:rsidP="008E4477"/>
    <w:p w:rsidR="008E4477" w:rsidRPr="001A558E" w:rsidRDefault="008E4477" w:rsidP="008E4477">
      <w:pPr>
        <w:pStyle w:val="Heading4"/>
      </w:pPr>
      <w:r w:rsidRPr="001A558E">
        <w:t>Economic collapse leads to global war.</w:t>
      </w:r>
    </w:p>
    <w:p w:rsidR="008E4477" w:rsidRPr="001A558E" w:rsidRDefault="008E4477" w:rsidP="008E4477">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8E4477" w:rsidRPr="001A558E" w:rsidRDefault="008E4477" w:rsidP="008E4477">
      <w:pPr>
        <w:rPr>
          <w:rFonts w:cstheme="majorHAnsi"/>
        </w:rPr>
      </w:pPr>
      <w:r w:rsidRPr="001A558E">
        <w:rPr>
          <w:rFonts w:cstheme="majorHAnsi"/>
        </w:rPr>
        <w:t>[Michael, "Will the great recession lead to World War IV</w:t>
      </w:r>
      <w:proofErr w:type="gramStart"/>
      <w:r w:rsidRPr="001A558E">
        <w:rPr>
          <w:rFonts w:cstheme="majorHAnsi"/>
        </w:rPr>
        <w:t>?,</w:t>
      </w:r>
      <w:proofErr w:type="gramEnd"/>
      <w:r w:rsidRPr="001A558E">
        <w:rPr>
          <w:rFonts w:cstheme="majorHAnsi"/>
        </w:rPr>
        <w:t>" http://www.salon.com/news/economics/index.html?story=/opinion/feature/2010/05/11/great_recession_world_war_iv]</w:t>
      </w:r>
    </w:p>
    <w:p w:rsidR="008E4477" w:rsidRPr="001A558E" w:rsidRDefault="008E4477" w:rsidP="008E4477"/>
    <w:p w:rsidR="008E4477" w:rsidRDefault="008E4477" w:rsidP="008E4477">
      <w:r w:rsidRPr="008E4477">
        <w:t xml:space="preserve">If history is any guide, an era of global economic stagnation will help the </w:t>
      </w:r>
    </w:p>
    <w:p w:rsidR="008E4477" w:rsidRDefault="008E4477" w:rsidP="008E4477">
      <w:r>
        <w:t>AND</w:t>
      </w:r>
    </w:p>
    <w:p w:rsidR="008E4477" w:rsidRPr="008E4477" w:rsidRDefault="008E4477" w:rsidP="008E4477">
      <w:r w:rsidRPr="008E4477">
        <w:t xml:space="preserve">Eurasia, </w:t>
      </w:r>
      <w:proofErr w:type="spellStart"/>
      <w:r w:rsidRPr="008E4477">
        <w:t>Eastasia</w:t>
      </w:r>
      <w:proofErr w:type="spellEnd"/>
      <w:r w:rsidRPr="008E4477">
        <w:t xml:space="preserve"> and Oceania in 1984 </w:t>
      </w:r>
      <w:proofErr w:type="gramStart"/>
      <w:r w:rsidRPr="008E4477">
        <w:t>is</w:t>
      </w:r>
      <w:proofErr w:type="gramEnd"/>
      <w:r w:rsidRPr="008E4477">
        <w:t xml:space="preserve"> all too easy to imagine.</w:t>
      </w:r>
    </w:p>
    <w:p w:rsidR="008E4477" w:rsidRPr="00766063" w:rsidRDefault="008E4477" w:rsidP="008E4477"/>
    <w:p w:rsidR="008E4477" w:rsidRDefault="008E4477" w:rsidP="008E4477">
      <w:pPr>
        <w:pStyle w:val="Heading4"/>
      </w:pPr>
      <w:r>
        <w:t>Scenario 1 – Jobs</w:t>
      </w:r>
    </w:p>
    <w:p w:rsidR="008E4477" w:rsidRPr="00ED65B2" w:rsidRDefault="008E4477" w:rsidP="008E4477"/>
    <w:p w:rsidR="008E4477" w:rsidRDefault="008E4477" w:rsidP="008E4477">
      <w:pPr>
        <w:pStyle w:val="Heading4"/>
      </w:pPr>
      <w:r>
        <w:t>Not enough jobs are being created – it risks economic collapse.</w:t>
      </w:r>
    </w:p>
    <w:p w:rsidR="008E4477" w:rsidRPr="007A20EE" w:rsidRDefault="008E4477" w:rsidP="008E4477">
      <w:pPr>
        <w:rPr>
          <w:rStyle w:val="StyleStyleBold12pt"/>
        </w:rPr>
      </w:pPr>
      <w:r w:rsidRPr="007A20EE">
        <w:rPr>
          <w:rStyle w:val="StyleStyleBold12pt"/>
        </w:rPr>
        <w:t>Da Costa and Bull, Reuters, 9-14-12</w:t>
      </w:r>
    </w:p>
    <w:p w:rsidR="008E4477" w:rsidRDefault="008E4477" w:rsidP="008E4477">
      <w:r>
        <w:t xml:space="preserve">[Pedro and </w:t>
      </w:r>
      <w:proofErr w:type="spellStart"/>
      <w:r>
        <w:t>Alister</w:t>
      </w:r>
      <w:proofErr w:type="spellEnd"/>
      <w:r>
        <w:t xml:space="preserve">, “Fed bets big in new push to rescue economy” </w:t>
      </w:r>
      <w:hyperlink r:id="rId13" w:history="1">
        <w:r w:rsidRPr="00A531DC">
          <w:rPr>
            <w:rStyle w:val="Hyperlink"/>
          </w:rPr>
          <w:t>http://www.reuters.com/article/2012/09/14/us-usa-fed-idUSBRE88C04T20120914</w:t>
        </w:r>
      </w:hyperlink>
      <w:r>
        <w:t>, accessed 9-16-12, TAP]</w:t>
      </w:r>
    </w:p>
    <w:p w:rsidR="008E4477" w:rsidRDefault="008E4477" w:rsidP="008E4477"/>
    <w:p w:rsidR="008E4477" w:rsidRDefault="008E4477" w:rsidP="008E4477">
      <w:r w:rsidRPr="008E4477">
        <w:t xml:space="preserve">Bernanke dismissed talk the Fed was taking sides, saying it acted solely because of </w:t>
      </w:r>
    </w:p>
    <w:p w:rsidR="008E4477" w:rsidRDefault="008E4477" w:rsidP="008E4477">
      <w:r>
        <w:t>AND</w:t>
      </w:r>
    </w:p>
    <w:p w:rsidR="008E4477" w:rsidRPr="008E4477" w:rsidRDefault="008E4477" w:rsidP="008E4477">
      <w:proofErr w:type="gramStart"/>
      <w:r w:rsidRPr="008E4477">
        <w:t>we</w:t>
      </w:r>
      <w:proofErr w:type="gramEnd"/>
      <w:r w:rsidRPr="008E4477">
        <w:t xml:space="preserve"> have seen in the last six months isn't it," he said.</w:t>
      </w:r>
    </w:p>
    <w:p w:rsidR="008E4477" w:rsidRDefault="008E4477" w:rsidP="008E4477"/>
    <w:p w:rsidR="008E4477" w:rsidRDefault="008E4477" w:rsidP="008E4477">
      <w:pPr>
        <w:pStyle w:val="Heading4"/>
      </w:pPr>
      <w:r>
        <w:t xml:space="preserve">Wind solves green jobs – those are </w:t>
      </w:r>
      <w:proofErr w:type="gramStart"/>
      <w:r>
        <w:t>key</w:t>
      </w:r>
      <w:proofErr w:type="gramEnd"/>
      <w:r>
        <w:t xml:space="preserve"> to economic recovery.</w:t>
      </w:r>
    </w:p>
    <w:p w:rsidR="008E4477" w:rsidRPr="002B0EA1" w:rsidRDefault="008E4477" w:rsidP="008E4477">
      <w:pPr>
        <w:rPr>
          <w:rStyle w:val="StyleStyleBold12pt"/>
        </w:rPr>
      </w:pPr>
      <w:r w:rsidRPr="002B0EA1">
        <w:rPr>
          <w:rStyle w:val="StyleStyleBold12pt"/>
        </w:rPr>
        <w:t>Hendrix et al, CSIS Energy and National Security Program, 2010</w:t>
      </w:r>
    </w:p>
    <w:p w:rsidR="008E4477" w:rsidRDefault="008E4477" w:rsidP="008E4477">
      <w:r>
        <w:t xml:space="preserve">[Leigh, </w:t>
      </w:r>
      <w:proofErr w:type="spellStart"/>
      <w:r>
        <w:t>Nitzan</w:t>
      </w:r>
      <w:proofErr w:type="spellEnd"/>
      <w:r>
        <w:t xml:space="preserve"> Goldberger, and Sarah Ladislaw, March 2010, “Understanding “Green Jobs”</w:t>
      </w:r>
      <w:proofErr w:type="gramStart"/>
      <w:r>
        <w:t xml:space="preserve">“ </w:t>
      </w:r>
      <w:proofErr w:type="gramEnd"/>
      <w:r>
        <w:fldChar w:fldCharType="begin"/>
      </w:r>
      <w:r>
        <w:instrText xml:space="preserve"> HYPERLINK "http://csis.org/files/publication/100217_GreenJobs.pdf" </w:instrText>
      </w:r>
      <w:r>
        <w:fldChar w:fldCharType="separate"/>
      </w:r>
      <w:r>
        <w:rPr>
          <w:rStyle w:val="Hyperlink"/>
        </w:rPr>
        <w:t>http://csis.org/files/publication/100217_GreenJobs.pdf</w:t>
      </w:r>
      <w:r>
        <w:rPr>
          <w:rStyle w:val="Hyperlink"/>
        </w:rPr>
        <w:fldChar w:fldCharType="end"/>
      </w:r>
      <w:r>
        <w:t>, p.3-4, accessed 8-21-12, TAP]</w:t>
      </w:r>
    </w:p>
    <w:p w:rsidR="008E4477" w:rsidRDefault="008E4477" w:rsidP="008E4477"/>
    <w:p w:rsidR="008E4477" w:rsidRDefault="008E4477" w:rsidP="008E4477">
      <w:r w:rsidRPr="008E4477">
        <w:t xml:space="preserve">Advocates of green job creation argue that green jobs, and the clean energy investments </w:t>
      </w:r>
    </w:p>
    <w:p w:rsidR="008E4477" w:rsidRDefault="008E4477" w:rsidP="008E4477">
      <w:r>
        <w:t>AND</w:t>
      </w:r>
    </w:p>
    <w:p w:rsidR="008E4477" w:rsidRPr="008E4477" w:rsidRDefault="008E4477" w:rsidP="008E4477">
      <w:proofErr w:type="gramStart"/>
      <w:r w:rsidRPr="008E4477">
        <w:t>energy</w:t>
      </w:r>
      <w:proofErr w:type="gramEnd"/>
      <w:r w:rsidRPr="008E4477">
        <w:t xml:space="preserve"> investments span the full range of jobs which are currently in existence.</w:t>
      </w:r>
    </w:p>
    <w:p w:rsidR="008E4477" w:rsidRPr="00144A97" w:rsidRDefault="008E4477" w:rsidP="008E4477"/>
    <w:p w:rsidR="008E4477" w:rsidRDefault="008E4477" w:rsidP="008E4477">
      <w:pPr>
        <w:pStyle w:val="Heading4"/>
      </w:pPr>
      <w:r>
        <w:lastRenderedPageBreak/>
        <w:t>Scenario 2 – Manufacturing</w:t>
      </w:r>
    </w:p>
    <w:p w:rsidR="008E4477" w:rsidRPr="00ED65B2" w:rsidRDefault="008E4477" w:rsidP="008E4477"/>
    <w:p w:rsidR="008E4477" w:rsidRDefault="008E4477" w:rsidP="008E4477">
      <w:pPr>
        <w:pStyle w:val="Heading4"/>
      </w:pPr>
      <w:r>
        <w:t>Manufacturing is stable now but will collapse absent advanced technology.</w:t>
      </w:r>
    </w:p>
    <w:p w:rsidR="008E4477" w:rsidRDefault="008E4477" w:rsidP="008E4477">
      <w:pPr>
        <w:rPr>
          <w:rStyle w:val="StyleStyleBold12pt"/>
        </w:rPr>
      </w:pPr>
      <w:r w:rsidRPr="00731E4E">
        <w:rPr>
          <w:rStyle w:val="StyleStyleBold12pt"/>
        </w:rPr>
        <w:t>Hemphill, University of Michigan strategy innovation and public policy associate professor, 9-14-12</w:t>
      </w:r>
    </w:p>
    <w:p w:rsidR="008E4477" w:rsidRDefault="008E4477" w:rsidP="008E4477">
      <w:r w:rsidRPr="00731E4E">
        <w:t>[</w:t>
      </w:r>
      <w:r>
        <w:t xml:space="preserve">Thomas, “U.S. Manufacturing’s Brave New World” </w:t>
      </w:r>
      <w:hyperlink r:id="rId14" w:history="1">
        <w:r w:rsidRPr="00A531DC">
          <w:rPr>
            <w:rStyle w:val="Hyperlink"/>
          </w:rPr>
          <w:t>http://american.com/archive/2012/september/u-s-manufacturings-brave-new-world</w:t>
        </w:r>
      </w:hyperlink>
      <w:r>
        <w:t>, accessed 9-16-12, TAP]</w:t>
      </w:r>
    </w:p>
    <w:p w:rsidR="008E4477" w:rsidRDefault="008E4477" w:rsidP="008E4477"/>
    <w:p w:rsidR="008E4477" w:rsidRDefault="008E4477" w:rsidP="008E4477">
      <w:r w:rsidRPr="008E4477">
        <w:t xml:space="preserve">After losing 6 million manufacturing jobs between 2001 and 2009, the American manufacturing sector </w:t>
      </w:r>
    </w:p>
    <w:p w:rsidR="008E4477" w:rsidRDefault="008E4477" w:rsidP="008E4477">
      <w:r>
        <w:t>AND</w:t>
      </w:r>
    </w:p>
    <w:p w:rsidR="008E4477" w:rsidRPr="008E4477" w:rsidRDefault="008E4477" w:rsidP="008E4477">
      <w:proofErr w:type="gramStart"/>
      <w:r w:rsidRPr="008E4477">
        <w:t>a</w:t>
      </w:r>
      <w:proofErr w:type="gramEnd"/>
      <w:r w:rsidRPr="008E4477">
        <w:t xml:space="preserve"> negative impact on their ability to expand operations or improve company productivity.</w:t>
      </w:r>
    </w:p>
    <w:p w:rsidR="008E4477" w:rsidRDefault="008E4477" w:rsidP="008E4477"/>
    <w:p w:rsidR="008E4477" w:rsidRPr="001D684F" w:rsidRDefault="008E4477" w:rsidP="008E4477">
      <w:pPr>
        <w:pStyle w:val="Heading4"/>
      </w:pPr>
      <w:r>
        <w:t>The PTC is critical to sustaining the manufacturing sector – it is the fastest growing part.</w:t>
      </w:r>
    </w:p>
    <w:p w:rsidR="008E4477" w:rsidRPr="001D684F" w:rsidRDefault="008E4477" w:rsidP="008E4477">
      <w:pPr>
        <w:rPr>
          <w:rStyle w:val="StyleStyleBold12pt"/>
        </w:rPr>
      </w:pPr>
      <w:r w:rsidRPr="001D684F">
        <w:rPr>
          <w:rStyle w:val="StyleStyleBold12pt"/>
        </w:rPr>
        <w:t>Colorado Energy News, 2011</w:t>
      </w:r>
    </w:p>
    <w:p w:rsidR="008E4477" w:rsidRDefault="008E4477" w:rsidP="008E4477">
      <w:r>
        <w:t xml:space="preserve">[11-29-12, “Broad Coalition Wants Extension </w:t>
      </w:r>
      <w:proofErr w:type="gramStart"/>
      <w:r>
        <w:t>Of</w:t>
      </w:r>
      <w:proofErr w:type="gramEnd"/>
      <w:r>
        <w:t xml:space="preserve"> Wind Production Tax” </w:t>
      </w:r>
      <w:hyperlink r:id="rId15" w:history="1">
        <w:r w:rsidRPr="00841752">
          <w:rPr>
            <w:rStyle w:val="Hyperlink"/>
          </w:rPr>
          <w:t>http://www.earthtechling.com/2011/11/broad-coalition-wants-extension-of-wind-production-tax/</w:t>
        </w:r>
      </w:hyperlink>
      <w:r>
        <w:rPr>
          <w:rStyle w:val="Hyperlink"/>
        </w:rPr>
        <w:t>, accessed 8-22-12, TAP]</w:t>
      </w:r>
    </w:p>
    <w:p w:rsidR="008E4477" w:rsidRDefault="008E4477" w:rsidP="008E4477"/>
    <w:p w:rsidR="008E4477" w:rsidRDefault="008E4477" w:rsidP="008E4477">
      <w:r w:rsidRPr="008E4477">
        <w:t xml:space="preserve">“Farmers and business people know a good deal when they see one, and </w:t>
      </w:r>
    </w:p>
    <w:p w:rsidR="008E4477" w:rsidRDefault="008E4477" w:rsidP="008E4477">
      <w:r>
        <w:t>AND</w:t>
      </w:r>
    </w:p>
    <w:p w:rsidR="008E4477" w:rsidRPr="008E4477" w:rsidRDefault="008E4477" w:rsidP="008E4477">
      <w:r w:rsidRPr="008E4477">
        <w:t>S. wind energy manufacturing jobs rather than lose them to other countries.”</w:t>
      </w:r>
    </w:p>
    <w:p w:rsidR="008E4477" w:rsidRDefault="008E4477" w:rsidP="008E4477"/>
    <w:p w:rsidR="008E4477" w:rsidRPr="00026D49" w:rsidRDefault="008E4477" w:rsidP="008E4477">
      <w:pPr>
        <w:pStyle w:val="Heading4"/>
        <w:rPr>
          <w:rFonts w:cs="Times New Roman"/>
        </w:rPr>
      </w:pPr>
      <w:r w:rsidRPr="00026D49">
        <w:rPr>
          <w:rFonts w:cs="Times New Roman"/>
        </w:rPr>
        <w:t>Manufacturing is the lynchpin of the economy</w:t>
      </w:r>
      <w:r>
        <w:rPr>
          <w:rFonts w:cs="Times New Roman"/>
        </w:rPr>
        <w:t xml:space="preserve"> and upholds tech leadership.</w:t>
      </w:r>
    </w:p>
    <w:p w:rsidR="008E4477" w:rsidRPr="00026D49" w:rsidRDefault="008E4477" w:rsidP="008E4477">
      <w:pPr>
        <w:rPr>
          <w:rStyle w:val="StyleStyleBold12pt"/>
          <w:rFonts w:cs="Times New Roman"/>
        </w:rPr>
      </w:pPr>
      <w:proofErr w:type="spellStart"/>
      <w:r w:rsidRPr="00026D49">
        <w:rPr>
          <w:rStyle w:val="StyleStyleBold12pt"/>
          <w:rFonts w:cs="Times New Roman"/>
        </w:rPr>
        <w:t>Ettlinger</w:t>
      </w:r>
      <w:proofErr w:type="spellEnd"/>
      <w:r w:rsidRPr="00026D49">
        <w:rPr>
          <w:rStyle w:val="StyleStyleBold12pt"/>
          <w:rFonts w:cs="Times New Roman"/>
        </w:rPr>
        <w:t>, Vice President for Economic Policy, and Gordon, Vice President for Energy Policy at the Center for American Progress, 4-7-11</w:t>
      </w:r>
    </w:p>
    <w:p w:rsidR="008E4477" w:rsidRPr="00026D49" w:rsidRDefault="008E4477" w:rsidP="008E4477">
      <w:pPr>
        <w:rPr>
          <w:rFonts w:cs="Times New Roman"/>
        </w:rPr>
      </w:pPr>
      <w:r w:rsidRPr="00026D49">
        <w:rPr>
          <w:rFonts w:cs="Times New Roman"/>
        </w:rPr>
        <w:t>(Michael, Kate, “The Importance and Promise of American Manufacturing,”</w:t>
      </w:r>
    </w:p>
    <w:p w:rsidR="008E4477" w:rsidRPr="00026D49" w:rsidRDefault="008E4477" w:rsidP="008E4477">
      <w:pPr>
        <w:rPr>
          <w:rFonts w:cs="Times New Roman"/>
        </w:rPr>
      </w:pPr>
      <w:r w:rsidRPr="00026D49">
        <w:rPr>
          <w:rFonts w:cs="Times New Roman"/>
        </w:rPr>
        <w:t>http://www.americanprogress.org/wp-content/uploads/issues/2011/04/pdf/manufacturing.pdf, accessed 9-6-12, CMM)</w:t>
      </w:r>
    </w:p>
    <w:p w:rsidR="008E4477" w:rsidRPr="00026D49" w:rsidRDefault="008E4477" w:rsidP="008E4477">
      <w:pPr>
        <w:rPr>
          <w:rFonts w:cs="Times New Roman"/>
        </w:rPr>
      </w:pPr>
    </w:p>
    <w:p w:rsidR="008E4477" w:rsidRDefault="008E4477" w:rsidP="008E4477">
      <w:r w:rsidRPr="008E4477">
        <w:t>Manufacturing is critically important to the American economy. For generations</w:t>
      </w:r>
      <w:proofErr w:type="gramStart"/>
      <w:r w:rsidRPr="008E4477">
        <w:t>,¶</w:t>
      </w:r>
      <w:proofErr w:type="gramEnd"/>
      <w:r w:rsidRPr="008E4477">
        <w:t xml:space="preserve"> the strength of </w:t>
      </w:r>
    </w:p>
    <w:p w:rsidR="008E4477" w:rsidRDefault="008E4477" w:rsidP="008E4477">
      <w:r>
        <w:t>AND</w:t>
      </w:r>
    </w:p>
    <w:p w:rsidR="008E4477" w:rsidRPr="008E4477" w:rsidRDefault="008E4477" w:rsidP="008E4477">
      <w:r w:rsidRPr="008E4477">
        <w:t>, serving both domestic and external markets—¶ gives it great potential resiliency.</w:t>
      </w:r>
    </w:p>
    <w:p w:rsidR="008E4477" w:rsidRDefault="008E4477" w:rsidP="008E4477"/>
    <w:p w:rsidR="008E4477" w:rsidRDefault="008E4477" w:rsidP="008E4477">
      <w:pPr>
        <w:pStyle w:val="Heading4"/>
      </w:pPr>
      <w:r>
        <w:t xml:space="preserve">Scenario 3 – China </w:t>
      </w:r>
    </w:p>
    <w:p w:rsidR="008E4477" w:rsidRPr="00ED65B2" w:rsidRDefault="008E4477" w:rsidP="008E4477"/>
    <w:p w:rsidR="008E4477" w:rsidRPr="002A1A0A" w:rsidRDefault="008E4477" w:rsidP="008E4477">
      <w:pPr>
        <w:pStyle w:val="Heading4"/>
      </w:pPr>
      <w:r>
        <w:t>The US is leading the clean energy race now – production tax credit extension guarantees US lead.</w:t>
      </w:r>
    </w:p>
    <w:p w:rsidR="008E4477" w:rsidRPr="00405BFA" w:rsidRDefault="008E4477" w:rsidP="008E4477">
      <w:pPr>
        <w:rPr>
          <w:rStyle w:val="StyleStyleBold12pt"/>
        </w:rPr>
      </w:pPr>
      <w:proofErr w:type="spellStart"/>
      <w:r w:rsidRPr="00405BFA">
        <w:rPr>
          <w:rStyle w:val="StyleStyleBold12pt"/>
        </w:rPr>
        <w:t>Cuttino</w:t>
      </w:r>
      <w:proofErr w:type="spellEnd"/>
      <w:r w:rsidRPr="00405BFA">
        <w:rPr>
          <w:rStyle w:val="StyleStyleBold12pt"/>
        </w:rPr>
        <w:t>, Pew Clean Energy Program director, 5-16-12</w:t>
      </w:r>
    </w:p>
    <w:p w:rsidR="008E4477" w:rsidRDefault="008E4477" w:rsidP="008E4477">
      <w:r>
        <w:t xml:space="preserve">[Phyllis, “A Bright Future for Renewable Energy” </w:t>
      </w:r>
      <w:hyperlink r:id="rId16" w:history="1">
        <w:r w:rsidRPr="00A531DC">
          <w:rPr>
            <w:rStyle w:val="Hyperlink"/>
          </w:rPr>
          <w:t>http://www.huffingtonpost.com/phyllis-cuttino/a-bright-future-for-renewable-energy_b_1521445.html</w:t>
        </w:r>
      </w:hyperlink>
      <w:r>
        <w:t>, accessed 8-29-12, TAP]</w:t>
      </w:r>
    </w:p>
    <w:p w:rsidR="008E4477" w:rsidRDefault="008E4477" w:rsidP="008E4477"/>
    <w:p w:rsidR="008E4477" w:rsidRDefault="008E4477" w:rsidP="008E4477">
      <w:r w:rsidRPr="008E4477">
        <w:t xml:space="preserve">According to our recent report, "Who's </w:t>
      </w:r>
      <w:proofErr w:type="gramStart"/>
      <w:r w:rsidRPr="008E4477">
        <w:t>Winning</w:t>
      </w:r>
      <w:proofErr w:type="gramEnd"/>
      <w:r w:rsidRPr="008E4477">
        <w:t xml:space="preserve"> the Clean Energy Race? 2011 </w:t>
      </w:r>
    </w:p>
    <w:p w:rsidR="008E4477" w:rsidRDefault="008E4477" w:rsidP="008E4477">
      <w:r>
        <w:t>AND</w:t>
      </w:r>
    </w:p>
    <w:p w:rsidR="008E4477" w:rsidRPr="008E4477" w:rsidRDefault="008E4477" w:rsidP="008E4477">
      <w:proofErr w:type="gramStart"/>
      <w:r w:rsidRPr="008E4477">
        <w:t>competitive</w:t>
      </w:r>
      <w:proofErr w:type="gramEnd"/>
      <w:r w:rsidRPr="008E4477">
        <w:t xml:space="preserve"> clean energy technologies for Americans to use and export around the world.</w:t>
      </w:r>
    </w:p>
    <w:p w:rsidR="008E4477" w:rsidRDefault="008E4477" w:rsidP="008E4477"/>
    <w:p w:rsidR="008E4477" w:rsidRPr="0056245B" w:rsidRDefault="008E4477" w:rsidP="008E4477">
      <w:pPr>
        <w:pStyle w:val="Heading4"/>
      </w:pPr>
      <w:r>
        <w:t>Investor confidence is the only way to beat China.</w:t>
      </w:r>
    </w:p>
    <w:p w:rsidR="008E4477" w:rsidRPr="0056245B" w:rsidRDefault="008E4477" w:rsidP="008E4477">
      <w:pPr>
        <w:rPr>
          <w:rStyle w:val="StyleStyleBold12pt"/>
        </w:rPr>
      </w:pPr>
      <w:r w:rsidRPr="0056245B">
        <w:rPr>
          <w:rStyle w:val="StyleStyleBold12pt"/>
        </w:rPr>
        <w:t>Sheridan, AFP, 4-12-12</w:t>
      </w:r>
    </w:p>
    <w:p w:rsidR="008E4477" w:rsidRDefault="008E4477" w:rsidP="008E4477">
      <w:r>
        <w:t xml:space="preserve">[Kerry, “US grabs lead over China in clean energy race” </w:t>
      </w:r>
      <w:hyperlink r:id="rId17" w:history="1">
        <w:r w:rsidRPr="00A531DC">
          <w:rPr>
            <w:rStyle w:val="Hyperlink"/>
          </w:rPr>
          <w:t>http://phys.org/news/2012-04-china-energy.html</w:t>
        </w:r>
      </w:hyperlink>
      <w:r>
        <w:t>, accessed 8-29-12, TAP]</w:t>
      </w:r>
    </w:p>
    <w:p w:rsidR="008E4477" w:rsidRDefault="008E4477" w:rsidP="008E4477"/>
    <w:p w:rsidR="008E4477" w:rsidRDefault="008E4477" w:rsidP="008E4477">
      <w:r w:rsidRPr="008E4477">
        <w:t>China, which fell to second, invested $45.5 billion last year</w:t>
      </w:r>
    </w:p>
    <w:p w:rsidR="008E4477" w:rsidRDefault="008E4477" w:rsidP="008E4477">
      <w:r>
        <w:t>AND</w:t>
      </w:r>
    </w:p>
    <w:p w:rsidR="008E4477" w:rsidRPr="008E4477" w:rsidRDefault="008E4477" w:rsidP="008E4477">
      <w:proofErr w:type="gramStart"/>
      <w:r w:rsidRPr="008E4477">
        <w:t>a</w:t>
      </w:r>
      <w:proofErr w:type="gramEnd"/>
      <w:r w:rsidRPr="008E4477">
        <w:t xml:space="preserve"> profit," said Phyllis </w:t>
      </w:r>
      <w:proofErr w:type="spellStart"/>
      <w:r w:rsidRPr="008E4477">
        <w:t>Cuttino</w:t>
      </w:r>
      <w:proofErr w:type="spellEnd"/>
      <w:r w:rsidRPr="008E4477">
        <w:t>, director of Pew's Clean Energy Program.</w:t>
      </w:r>
    </w:p>
    <w:p w:rsidR="008E4477" w:rsidRDefault="008E4477" w:rsidP="008E4477"/>
    <w:p w:rsidR="008E4477" w:rsidRDefault="008E4477" w:rsidP="008E4477">
      <w:pPr>
        <w:pStyle w:val="Heading4"/>
      </w:pPr>
      <w:r>
        <w:t xml:space="preserve">Competitiveness in green energy is </w:t>
      </w:r>
      <w:proofErr w:type="gramStart"/>
      <w:r>
        <w:t>key</w:t>
      </w:r>
      <w:proofErr w:type="gramEnd"/>
      <w:r>
        <w:t xml:space="preserve"> to the economy.</w:t>
      </w:r>
    </w:p>
    <w:p w:rsidR="008E4477" w:rsidRPr="00077776" w:rsidRDefault="008E4477" w:rsidP="008E4477">
      <w:pPr>
        <w:rPr>
          <w:rStyle w:val="StyleStyleBold12pt"/>
        </w:rPr>
      </w:pPr>
      <w:proofErr w:type="spellStart"/>
      <w:r w:rsidRPr="00077776">
        <w:rPr>
          <w:rStyle w:val="StyleStyleBold12pt"/>
        </w:rPr>
        <w:t>Swezey</w:t>
      </w:r>
      <w:proofErr w:type="spellEnd"/>
      <w:r w:rsidRPr="00077776">
        <w:rPr>
          <w:rStyle w:val="StyleStyleBold12pt"/>
        </w:rPr>
        <w:t>, Breakthrough Institute project director, 2010</w:t>
      </w:r>
    </w:p>
    <w:p w:rsidR="008E4477" w:rsidRDefault="008E4477" w:rsidP="008E4477">
      <w:r>
        <w:t xml:space="preserve">[Devon, “Testimony:  The Challenge of China’s Green Technology Policy” </w:t>
      </w:r>
      <w:hyperlink r:id="rId18" w:history="1">
        <w:r w:rsidRPr="00841752">
          <w:rPr>
            <w:rStyle w:val="Hyperlink"/>
          </w:rPr>
          <w:t>http://thebreakthrough.org/archive/testimony_the_challenge_of_chi_1</w:t>
        </w:r>
      </w:hyperlink>
      <w:r>
        <w:t>, accessed 8-21-12, TAP]</w:t>
      </w:r>
    </w:p>
    <w:p w:rsidR="008E4477" w:rsidRDefault="008E4477" w:rsidP="008E4477"/>
    <w:p w:rsidR="008E4477" w:rsidRDefault="008E4477" w:rsidP="008E4477">
      <w:r w:rsidRPr="008E4477">
        <w:t>As the United States searches for new sources of growth amidst a sluggish economic recovery</w:t>
      </w:r>
    </w:p>
    <w:p w:rsidR="008E4477" w:rsidRDefault="008E4477" w:rsidP="008E4477">
      <w:r>
        <w:t>AND</w:t>
      </w:r>
    </w:p>
    <w:p w:rsidR="008E4477" w:rsidRPr="008E4477" w:rsidRDefault="008E4477" w:rsidP="008E4477">
      <w:proofErr w:type="gramStart"/>
      <w:r w:rsidRPr="008E4477">
        <w:t>lose</w:t>
      </w:r>
      <w:proofErr w:type="gramEnd"/>
      <w:r w:rsidRPr="008E4477">
        <w:t xml:space="preserve"> out on one of the greatest economic opportunities of the 21st century.</w:t>
      </w:r>
    </w:p>
    <w:p w:rsidR="008E4477" w:rsidRDefault="008E4477" w:rsidP="008E4477"/>
    <w:p w:rsidR="008E4477" w:rsidRDefault="008E4477" w:rsidP="008E4477"/>
    <w:p w:rsidR="008E4477" w:rsidRPr="00766063" w:rsidRDefault="008E4477" w:rsidP="008E4477"/>
    <w:p w:rsidR="008E4477" w:rsidRPr="001A558E" w:rsidRDefault="008E4477" w:rsidP="008E4477"/>
    <w:p w:rsidR="008E4477" w:rsidRPr="00AA271D" w:rsidRDefault="008E4477" w:rsidP="008E4477"/>
    <w:p w:rsidR="008E4477" w:rsidRPr="00AA271D" w:rsidRDefault="008E4477" w:rsidP="008E4477"/>
    <w:p w:rsidR="008E4477" w:rsidRPr="001A558E" w:rsidRDefault="008E4477" w:rsidP="008E4477"/>
    <w:p w:rsidR="008E4477" w:rsidRDefault="008E4477" w:rsidP="008E4477">
      <w:pPr>
        <w:pStyle w:val="Heading3"/>
      </w:pPr>
      <w:r>
        <w:lastRenderedPageBreak/>
        <w:t>Contention 3 – Solvency</w:t>
      </w:r>
    </w:p>
    <w:p w:rsidR="008E4477" w:rsidRDefault="008E4477" w:rsidP="008E4477">
      <w:pPr>
        <w:pStyle w:val="Heading4"/>
      </w:pPr>
      <w:r>
        <w:t>Status quo uncertainty over the production tax credit creates a boom-and-bust cycle that crushes its effectiveness and makes the wind industry unsustainable – only the plan creates certainty.</w:t>
      </w:r>
    </w:p>
    <w:p w:rsidR="008E4477" w:rsidRPr="005746E1" w:rsidRDefault="008E4477" w:rsidP="008E4477">
      <w:pPr>
        <w:rPr>
          <w:rStyle w:val="StyleStyleBold12pt"/>
        </w:rPr>
      </w:pPr>
      <w:r w:rsidRPr="005746E1">
        <w:rPr>
          <w:rStyle w:val="StyleStyleBold12pt"/>
        </w:rPr>
        <w:t>Dewey, Boston College Law School JD candidate, 2011</w:t>
      </w:r>
    </w:p>
    <w:p w:rsidR="008E4477" w:rsidRDefault="008E4477" w:rsidP="008E4477">
      <w:r>
        <w:t>[Erin, 52 B.C. L. Rev 1105, “NOTE: SUNDOWN AND YOU BETTER TAKE CARE: WHY SUNSET PROVISIONS HARM THE RENEWABLE ENERGY INDUSTRY AND VIOLATE TAX PRINCIPLES” Lexis, accessed 8-19-12, TAP]</w:t>
      </w:r>
    </w:p>
    <w:p w:rsidR="008E4477" w:rsidRPr="00331AEA" w:rsidRDefault="008E4477" w:rsidP="008E4477"/>
    <w:p w:rsidR="008E4477" w:rsidRDefault="008E4477" w:rsidP="008E4477">
      <w:r w:rsidRPr="008E4477">
        <w:t xml:space="preserve">Despite disagreement among scholars regarding the value of sunset dates generally, those in the </w:t>
      </w:r>
    </w:p>
    <w:p w:rsidR="008E4477" w:rsidRDefault="008E4477" w:rsidP="008E4477">
      <w:r>
        <w:t>AND</w:t>
      </w:r>
    </w:p>
    <w:p w:rsidR="008E4477" w:rsidRPr="008E4477" w:rsidRDefault="008E4477" w:rsidP="008E4477">
      <w:proofErr w:type="gramStart"/>
      <w:r w:rsidRPr="008E4477">
        <w:t>and</w:t>
      </w:r>
      <w:proofErr w:type="gramEnd"/>
      <w:r w:rsidRPr="008E4477">
        <w:t xml:space="preserve"> development. </w:t>
      </w:r>
      <w:proofErr w:type="gramStart"/>
      <w:r w:rsidRPr="008E4477">
        <w:t>n181</w:t>
      </w:r>
      <w:proofErr w:type="gramEnd"/>
      <w:r w:rsidRPr="008E4477">
        <w:t xml:space="preserve"> This impact is evidenced in Table 1, below.</w:t>
      </w:r>
    </w:p>
    <w:p w:rsidR="008E4477" w:rsidRDefault="008E4477" w:rsidP="008E4477">
      <w:r>
        <w:t>Table I: Installed Capacity of Wind</w:t>
      </w:r>
    </w:p>
    <w:p w:rsidR="008E4477" w:rsidRDefault="008E4477" w:rsidP="008E4477">
      <w:r>
        <w:t>Energy (MW) from 1992 to 2010 n182</w:t>
      </w:r>
    </w:p>
    <w:p w:rsidR="008E4477" w:rsidRDefault="008E4477" w:rsidP="008E4477">
      <w:r>
        <w:t>Year</w:t>
      </w:r>
      <w:r>
        <w:tab/>
        <w:t>Net Installed</w:t>
      </w:r>
      <w:r>
        <w:tab/>
        <w:t>Percent change from</w:t>
      </w:r>
      <w:r>
        <w:tab/>
        <w:t>Status of PTC</w:t>
      </w:r>
    </w:p>
    <w:p w:rsidR="008E4477" w:rsidRDefault="008E4477" w:rsidP="008E4477">
      <w:r>
        <w:t>Wind Capacity</w:t>
      </w:r>
      <w:r>
        <w:tab/>
        <w:t>previous year</w:t>
      </w:r>
    </w:p>
    <w:p w:rsidR="008E4477" w:rsidRDefault="008E4477" w:rsidP="008E4477">
      <w:proofErr w:type="gramStart"/>
      <w:r>
        <w:t>in</w:t>
      </w:r>
      <w:proofErr w:type="gramEnd"/>
      <w:r>
        <w:t xml:space="preserve"> Megawatts</w:t>
      </w:r>
    </w:p>
    <w:p w:rsidR="008E4477" w:rsidRDefault="008E4477" w:rsidP="008E4477">
      <w:r>
        <w:t>1999</w:t>
      </w:r>
      <w:r>
        <w:tab/>
        <w:t>659.00</w:t>
      </w:r>
      <w:r>
        <w:tab/>
        <w:t>--</w:t>
      </w:r>
      <w:r>
        <w:tab/>
        <w:t>Expired on 7/1/1999</w:t>
      </w:r>
    </w:p>
    <w:p w:rsidR="008E4477" w:rsidRDefault="008E4477" w:rsidP="008E4477">
      <w:r>
        <w:t>2000</w:t>
      </w:r>
      <w:r>
        <w:tab/>
        <w:t>66.845</w:t>
      </w:r>
      <w:r>
        <w:tab/>
        <w:t>-899 To</w:t>
      </w:r>
      <w:r>
        <w:tab/>
        <w:t>Renewed and set to expire</w:t>
      </w:r>
    </w:p>
    <w:p w:rsidR="008E4477" w:rsidRDefault="008E4477" w:rsidP="008E4477">
      <w:r>
        <w:t>1/1/2002</w:t>
      </w:r>
    </w:p>
    <w:p w:rsidR="008E4477" w:rsidRDefault="008E4477" w:rsidP="008E4477">
      <w:r>
        <w:t>2001</w:t>
      </w:r>
      <w:r>
        <w:tab/>
        <w:t>1692.45</w:t>
      </w:r>
      <w:r>
        <w:tab/>
        <w:t>2432%</w:t>
      </w:r>
      <w:r>
        <w:tab/>
        <w:t>Set to expire 1/1/2002</w:t>
      </w:r>
    </w:p>
    <w:p w:rsidR="008E4477" w:rsidRDefault="008E4477" w:rsidP="008E4477">
      <w:r>
        <w:t>Expired and then renewed</w:t>
      </w:r>
    </w:p>
    <w:p w:rsidR="008E4477" w:rsidRDefault="008E4477" w:rsidP="008E4477">
      <w:r>
        <w:t>2002</w:t>
      </w:r>
      <w:r>
        <w:tab/>
        <w:t>455388</w:t>
      </w:r>
      <w:r>
        <w:tab/>
        <w:t>73%</w:t>
      </w:r>
      <w:r>
        <w:tab/>
        <w:t>on 3/1/2002 until 2004</w:t>
      </w:r>
    </w:p>
    <w:p w:rsidR="008E4477" w:rsidRDefault="008E4477" w:rsidP="008E4477">
      <w:r>
        <w:t>2003</w:t>
      </w:r>
      <w:r>
        <w:tab/>
        <w:t>1662.581</w:t>
      </w:r>
      <w:r>
        <w:tab/>
        <w:t>265%</w:t>
      </w:r>
      <w:r>
        <w:tab/>
        <w:t>Set to expire 1/1/2004</w:t>
      </w:r>
    </w:p>
    <w:p w:rsidR="008E4477" w:rsidRDefault="008E4477" w:rsidP="008E4477">
      <w:r>
        <w:t>Expired 1/1/2004, renewed</w:t>
      </w:r>
    </w:p>
    <w:p w:rsidR="008E4477" w:rsidRDefault="008E4477" w:rsidP="008E4477">
      <w:r>
        <w:t>2004</w:t>
      </w:r>
      <w:r>
        <w:tab/>
        <w:t>373.182</w:t>
      </w:r>
      <w:r>
        <w:tab/>
        <w:t>-78%</w:t>
      </w:r>
      <w:r>
        <w:tab/>
        <w:t>10/2004</w:t>
      </w:r>
    </w:p>
    <w:p w:rsidR="008E4477" w:rsidRDefault="008E4477" w:rsidP="008E4477">
      <w:r>
        <w:t>2005</w:t>
      </w:r>
      <w:r>
        <w:tab/>
        <w:t>2423.94</w:t>
      </w:r>
      <w:r>
        <w:tab/>
        <w:t>550%</w:t>
      </w:r>
      <w:r>
        <w:tab/>
        <w:t>Set to expire 1/1/2006</w:t>
      </w:r>
    </w:p>
    <w:p w:rsidR="008E4477" w:rsidRDefault="008E4477" w:rsidP="008E4477">
      <w:r>
        <w:t>2006</w:t>
      </w:r>
      <w:r>
        <w:tab/>
        <w:t>2427.441</w:t>
      </w:r>
      <w:r>
        <w:tab/>
        <w:t>0.14%</w:t>
      </w:r>
      <w:r>
        <w:tab/>
        <w:t>Set to expire 1/1/2007</w:t>
      </w:r>
    </w:p>
    <w:p w:rsidR="008E4477" w:rsidRDefault="008E4477" w:rsidP="008E4477">
      <w:r>
        <w:t>2007</w:t>
      </w:r>
      <w:r>
        <w:tab/>
        <w:t>5332.545</w:t>
      </w:r>
      <w:r>
        <w:tab/>
        <w:t>120%</w:t>
      </w:r>
      <w:r>
        <w:tab/>
        <w:t>Set to expire 1/1/2008</w:t>
      </w:r>
    </w:p>
    <w:p w:rsidR="008E4477" w:rsidRDefault="008E4477" w:rsidP="008E4477">
      <w:r>
        <w:t>2008</w:t>
      </w:r>
      <w:r>
        <w:tab/>
        <w:t>8502.992</w:t>
      </w:r>
      <w:r>
        <w:tab/>
        <w:t>59%</w:t>
      </w:r>
      <w:r>
        <w:tab/>
        <w:t>Set to expire 1/1/2009</w:t>
      </w:r>
    </w:p>
    <w:p w:rsidR="008E4477" w:rsidRDefault="008E4477" w:rsidP="008E4477">
      <w:r>
        <w:t>2009</w:t>
      </w:r>
      <w:r>
        <w:tab/>
        <w:t>9453.311</w:t>
      </w:r>
      <w:r>
        <w:tab/>
        <w:t>11%</w:t>
      </w:r>
      <w:r>
        <w:tab/>
        <w:t>Set to expire 1/1/2013</w:t>
      </w:r>
    </w:p>
    <w:p w:rsidR="008E4477" w:rsidRDefault="008E4477" w:rsidP="008E4477">
      <w:r w:rsidRPr="008E4477">
        <w:t xml:space="preserve">Notably, Table 1 demonstrates that newly installed wind capacity dropped precipitously in the years </w:t>
      </w:r>
    </w:p>
    <w:p w:rsidR="008E4477" w:rsidRDefault="008E4477" w:rsidP="008E4477">
      <w:r>
        <w:t>AND</w:t>
      </w:r>
    </w:p>
    <w:p w:rsidR="008E4477" w:rsidRPr="008E4477" w:rsidRDefault="008E4477" w:rsidP="008E4477">
      <w:proofErr w:type="gramStart"/>
      <w:r w:rsidRPr="008E4477">
        <w:t>that</w:t>
      </w:r>
      <w:proofErr w:type="gramEnd"/>
      <w:r w:rsidRPr="008E4477">
        <w:t xml:space="preserve"> projects would receive sufficient financing at the construction or operating stages. n204</w:t>
      </w:r>
    </w:p>
    <w:p w:rsidR="008E4477" w:rsidRDefault="008E4477" w:rsidP="008E4477"/>
    <w:p w:rsidR="008E4477" w:rsidRDefault="008E4477" w:rsidP="008E4477">
      <w:pPr>
        <w:pStyle w:val="Heading4"/>
      </w:pPr>
      <w:r>
        <w:t>The boom-and-bust cycle stunts the industry – sustained consistent federal policy drives the market.</w:t>
      </w:r>
    </w:p>
    <w:p w:rsidR="008E4477" w:rsidRPr="00834B34" w:rsidRDefault="008E4477" w:rsidP="008E4477">
      <w:pPr>
        <w:rPr>
          <w:rStyle w:val="StyleStyleBold12pt"/>
        </w:rPr>
      </w:pPr>
      <w:proofErr w:type="spellStart"/>
      <w:r w:rsidRPr="00834B34">
        <w:rPr>
          <w:rStyle w:val="StyleStyleBold12pt"/>
        </w:rPr>
        <w:t>Hinman</w:t>
      </w:r>
      <w:proofErr w:type="spellEnd"/>
      <w:r w:rsidRPr="00834B34">
        <w:rPr>
          <w:rStyle w:val="StyleStyleBold12pt"/>
        </w:rPr>
        <w:t xml:space="preserve">, </w:t>
      </w:r>
      <w:r>
        <w:rPr>
          <w:rStyle w:val="StyleStyleBold12pt"/>
        </w:rPr>
        <w:t>University of Oregon School of L</w:t>
      </w:r>
      <w:r w:rsidRPr="00834B34">
        <w:rPr>
          <w:rStyle w:val="StyleStyleBold12pt"/>
        </w:rPr>
        <w:t>aw JD, 2009</w:t>
      </w:r>
    </w:p>
    <w:p w:rsidR="008E4477" w:rsidRDefault="008E4477" w:rsidP="008E4477">
      <w:r>
        <w:t xml:space="preserve">[Jeffry, J. ENVTL. LAW AND LITIGATION, </w:t>
      </w:r>
      <w:proofErr w:type="spellStart"/>
      <w:r>
        <w:t>Vol</w:t>
      </w:r>
      <w:proofErr w:type="spellEnd"/>
      <w:r>
        <w:t xml:space="preserve"> 24, “The Green Economic Recovery: Wind Energy Tax Policy </w:t>
      </w:r>
      <w:proofErr w:type="gramStart"/>
      <w:r>
        <w:t>After</w:t>
      </w:r>
      <w:proofErr w:type="gramEnd"/>
      <w:r>
        <w:t xml:space="preserve"> Financial Crisis and the American Recovery and Reinvestment Tax Act” </w:t>
      </w:r>
      <w:hyperlink r:id="rId19" w:history="1">
        <w:r w:rsidRPr="00841752">
          <w:rPr>
            <w:rStyle w:val="Hyperlink"/>
          </w:rPr>
          <w:t>http://law.uoregon.edu/org/jell/docs/232/Hinman.pdf</w:t>
        </w:r>
      </w:hyperlink>
      <w:r>
        <w:t>, p.69, accessed 8-21-12, TAP]</w:t>
      </w:r>
    </w:p>
    <w:p w:rsidR="008E4477" w:rsidRDefault="008E4477" w:rsidP="008E4477"/>
    <w:p w:rsidR="008E4477" w:rsidRDefault="008E4477" w:rsidP="008E4477">
      <w:r w:rsidRPr="008E4477">
        <w:t xml:space="preserve">The federal government must send a strong signal to the energy¶ industry that it </w:t>
      </w:r>
    </w:p>
    <w:p w:rsidR="008E4477" w:rsidRDefault="008E4477" w:rsidP="008E4477">
      <w:r>
        <w:t>AND</w:t>
      </w:r>
    </w:p>
    <w:p w:rsidR="008E4477" w:rsidRPr="008E4477" w:rsidRDefault="008E4477" w:rsidP="008E4477">
      <w:proofErr w:type="gramStart"/>
      <w:r w:rsidRPr="008E4477">
        <w:t>the</w:t>
      </w:r>
      <w:proofErr w:type="gramEnd"/>
      <w:r w:rsidRPr="008E4477">
        <w:t xml:space="preserve"> need to reform their¶ business models to include more renewable energy.</w:t>
      </w:r>
    </w:p>
    <w:p w:rsidR="008E4477" w:rsidRDefault="008E4477" w:rsidP="008E4477"/>
    <w:p w:rsidR="008E4477" w:rsidRDefault="008E4477" w:rsidP="008E4477">
      <w:pPr>
        <w:pStyle w:val="Heading4"/>
      </w:pPr>
      <w:r>
        <w:t>Boom-and-bust cycles prevent wind prices from competing with fossil fuels and from the industry becoming sustainable – the plan solves.</w:t>
      </w:r>
    </w:p>
    <w:p w:rsidR="008E4477" w:rsidRPr="00BE002F" w:rsidRDefault="008E4477" w:rsidP="008E4477">
      <w:pPr>
        <w:rPr>
          <w:rStyle w:val="StyleStyleBold12pt"/>
        </w:rPr>
      </w:pPr>
      <w:r w:rsidRPr="00BE002F">
        <w:rPr>
          <w:rStyle w:val="StyleStyleBold12pt"/>
        </w:rPr>
        <w:t>Bode, American Wind Energy Association chief executive officer, 8-22-12</w:t>
      </w:r>
    </w:p>
    <w:p w:rsidR="008E4477" w:rsidRDefault="008E4477" w:rsidP="008E4477">
      <w:r>
        <w:t xml:space="preserve">[Denise, “What Critics of Wind Power's Incentive Miss” </w:t>
      </w:r>
      <w:hyperlink r:id="rId20" w:history="1">
        <w:r w:rsidRPr="00E25356">
          <w:rPr>
            <w:rStyle w:val="Hyperlink"/>
          </w:rPr>
          <w:t>http://www.huffingtonpost.com/denise-bode/wind-energy-tax-credit-_b_1821279.html</w:t>
        </w:r>
      </w:hyperlink>
      <w:r>
        <w:t>, accessed 8-23-12, TAP]</w:t>
      </w:r>
    </w:p>
    <w:p w:rsidR="008E4477" w:rsidRDefault="008E4477" w:rsidP="008E4477"/>
    <w:p w:rsidR="008E4477" w:rsidRDefault="008E4477" w:rsidP="008E4477">
      <w:r w:rsidRPr="008E4477">
        <w:t>Here is what the Journal and other critics of the PTC miss</w:t>
      </w:r>
      <w:proofErr w:type="gramStart"/>
      <w:r w:rsidRPr="008E4477">
        <w:t>:¶</w:t>
      </w:r>
      <w:proofErr w:type="gramEnd"/>
      <w:r w:rsidRPr="008E4477">
        <w:t xml:space="preserve"> Historically, </w:t>
      </w:r>
    </w:p>
    <w:p w:rsidR="008E4477" w:rsidRDefault="008E4477" w:rsidP="008E4477">
      <w:r>
        <w:t>AND</w:t>
      </w:r>
    </w:p>
    <w:p w:rsidR="008E4477" w:rsidRPr="008E4477" w:rsidRDefault="008E4477" w:rsidP="008E4477">
      <w:r w:rsidRPr="008E4477">
        <w:t xml:space="preserve">] </w:t>
      </w:r>
      <w:proofErr w:type="gramStart"/>
      <w:r w:rsidRPr="008E4477">
        <w:t>life,</w:t>
      </w:r>
      <w:proofErr w:type="gramEnd"/>
      <w:r w:rsidRPr="008E4477">
        <w:t xml:space="preserve"> and it was more than 10 times greater for nuclear."</w:t>
      </w:r>
    </w:p>
    <w:p w:rsidR="008E4477" w:rsidRDefault="008E4477" w:rsidP="008E4477"/>
    <w:p w:rsidR="008E4477" w:rsidRDefault="008E4477" w:rsidP="008E4477">
      <w:pPr>
        <w:pStyle w:val="Heading4"/>
      </w:pPr>
      <w:r>
        <w:t>The production tax credit solves up-front capital costs that chill investment.</w:t>
      </w:r>
    </w:p>
    <w:p w:rsidR="008E4477" w:rsidRPr="005746E1" w:rsidRDefault="008E4477" w:rsidP="008E4477">
      <w:pPr>
        <w:rPr>
          <w:rStyle w:val="StyleStyleBold12pt"/>
        </w:rPr>
      </w:pPr>
      <w:r w:rsidRPr="005746E1">
        <w:rPr>
          <w:rStyle w:val="StyleStyleBold12pt"/>
        </w:rPr>
        <w:t>Dewey, Boston College Law School JD candidate, 2011</w:t>
      </w:r>
    </w:p>
    <w:p w:rsidR="008E4477" w:rsidRDefault="008E4477" w:rsidP="008E4477">
      <w:r>
        <w:t>[Erin, 52 B.C. L. Rev 1105, “NOTE: SUNDOWN AND YOU BETTER TAKE CARE: WHY SUNSET PROVISIONS HARM THE RENEWABLE ENERGY INDUSTRY AND VIOLATE TAX PRINCIPLES” Lexis, accessed 8-19-12, TAP]</w:t>
      </w:r>
    </w:p>
    <w:p w:rsidR="008E4477" w:rsidRPr="002C1099" w:rsidRDefault="008E4477" w:rsidP="008E4477"/>
    <w:p w:rsidR="008E4477" w:rsidRDefault="008E4477" w:rsidP="008E4477">
      <w:r w:rsidRPr="008E4477">
        <w:t>As with any nascent technology, many impediments exist to the development of renewable energy</w:t>
      </w:r>
    </w:p>
    <w:p w:rsidR="008E4477" w:rsidRDefault="008E4477" w:rsidP="008E4477">
      <w:r>
        <w:t>AND</w:t>
      </w:r>
    </w:p>
    <w:p w:rsidR="008E4477" w:rsidRPr="008E4477" w:rsidRDefault="008E4477" w:rsidP="008E4477">
      <w:proofErr w:type="gramStart"/>
      <w:r w:rsidRPr="008E4477">
        <w:t>development</w:t>
      </w:r>
      <w:proofErr w:type="gramEnd"/>
      <w:r w:rsidRPr="008E4477">
        <w:t xml:space="preserve"> justify tax incentives that encourage investment in the renewable energy industry. n69</w:t>
      </w:r>
    </w:p>
    <w:p w:rsidR="008E4477" w:rsidRPr="001A558E" w:rsidRDefault="008E4477" w:rsidP="008E4477"/>
    <w:p w:rsidR="008E4477" w:rsidRDefault="008E4477" w:rsidP="008E4477">
      <w:pPr>
        <w:pStyle w:val="Heading4"/>
      </w:pPr>
      <w:r>
        <w:t>Wind power is cost-competitive.</w:t>
      </w:r>
    </w:p>
    <w:p w:rsidR="008E4477" w:rsidRPr="00835905" w:rsidRDefault="008E4477" w:rsidP="008E4477">
      <w:pPr>
        <w:rPr>
          <w:rStyle w:val="StyleStyleBold12pt"/>
        </w:rPr>
      </w:pPr>
      <w:r w:rsidRPr="00835905">
        <w:rPr>
          <w:rStyle w:val="StyleStyleBold12pt"/>
        </w:rPr>
        <w:t xml:space="preserve">Curtis, </w:t>
      </w:r>
      <w:proofErr w:type="gramStart"/>
      <w:r w:rsidRPr="00835905">
        <w:rPr>
          <w:rStyle w:val="StyleStyleBold12pt"/>
        </w:rPr>
        <w:t>The</w:t>
      </w:r>
      <w:proofErr w:type="gramEnd"/>
      <w:r w:rsidRPr="00835905">
        <w:rPr>
          <w:rStyle w:val="StyleStyleBold12pt"/>
        </w:rPr>
        <w:t xml:space="preserve"> Guardian, 2011</w:t>
      </w:r>
    </w:p>
    <w:p w:rsidR="008E4477" w:rsidRDefault="008E4477" w:rsidP="008E4477">
      <w:r>
        <w:t xml:space="preserve">[Polly, 11-21-11, “Do </w:t>
      </w:r>
      <w:proofErr w:type="spellStart"/>
      <w:r>
        <w:t>windfarms</w:t>
      </w:r>
      <w:proofErr w:type="spellEnd"/>
      <w:r>
        <w:t xml:space="preserve"> work?” </w:t>
      </w:r>
      <w:hyperlink r:id="rId21" w:anchor="block-7" w:history="1">
        <w:r w:rsidRPr="00A531DC">
          <w:rPr>
            <w:rStyle w:val="Hyperlink"/>
          </w:rPr>
          <w:t>http://www.guardian.co.uk/politics/reality-check-with-polly-curtis/2011/nov/21/prince-philip-windfarms-useless#block-7</w:t>
        </w:r>
      </w:hyperlink>
      <w:r>
        <w:t>, accessed 9-12-12, TAP]</w:t>
      </w:r>
    </w:p>
    <w:p w:rsidR="008E4477" w:rsidRPr="006C2407" w:rsidRDefault="008E4477" w:rsidP="008E4477"/>
    <w:p w:rsidR="008E4477" w:rsidRDefault="008E4477" w:rsidP="008E4477">
      <w:r w:rsidRPr="008E4477">
        <w:t xml:space="preserve">Damian has also highlighted new research suggesting that wind power could break even with </w:t>
      </w:r>
      <w:proofErr w:type="gramStart"/>
      <w:r w:rsidRPr="008E4477">
        <w:t>non</w:t>
      </w:r>
      <w:proofErr w:type="gramEnd"/>
    </w:p>
    <w:p w:rsidR="008E4477" w:rsidRDefault="008E4477" w:rsidP="008E4477">
      <w:r>
        <w:t>AND</w:t>
      </w:r>
    </w:p>
    <w:p w:rsidR="008E4477" w:rsidRPr="008E4477" w:rsidRDefault="008E4477" w:rsidP="008E4477">
      <w:proofErr w:type="gramStart"/>
      <w:r w:rsidRPr="008E4477">
        <w:t>the</w:t>
      </w:r>
      <w:proofErr w:type="gramEnd"/>
      <w:r w:rsidRPr="008E4477">
        <w:t xml:space="preserve"> best wind farms in the world already match their fossil fuel rivals.</w:t>
      </w:r>
    </w:p>
    <w:p w:rsidR="008E4477" w:rsidRDefault="008E4477" w:rsidP="008E4477">
      <w:pPr>
        <w:pStyle w:val="Heading4"/>
      </w:pPr>
    </w:p>
    <w:p w:rsidR="008E4477" w:rsidRPr="00FC59DA" w:rsidRDefault="008E4477" w:rsidP="008E4477">
      <w:pPr>
        <w:pStyle w:val="Heading2"/>
      </w:pPr>
      <w:r>
        <w:lastRenderedPageBreak/>
        <w:t>2ac Answers</w:t>
      </w:r>
    </w:p>
    <w:p w:rsidR="008E4477" w:rsidRPr="001A558E" w:rsidRDefault="008E4477" w:rsidP="008E4477"/>
    <w:p w:rsidR="008E4477" w:rsidRPr="00D17C4E" w:rsidRDefault="008E4477" w:rsidP="008E4477"/>
    <w:p w:rsidR="008E4477" w:rsidRDefault="008E4477" w:rsidP="008E4477">
      <w:pPr>
        <w:pStyle w:val="Heading3"/>
      </w:pPr>
      <w:bookmarkStart w:id="0" w:name="_Toc336356187"/>
      <w:bookmarkStart w:id="1" w:name="_Toc336356379"/>
      <w:r>
        <w:lastRenderedPageBreak/>
        <w:t>2ac – T – Immediate Increase</w:t>
      </w:r>
      <w:bookmarkEnd w:id="0"/>
    </w:p>
    <w:p w:rsidR="008E4477" w:rsidRPr="00B16431" w:rsidRDefault="008E4477" w:rsidP="008E4477">
      <w:pPr>
        <w:pStyle w:val="Heading4"/>
      </w:pPr>
      <w:r>
        <w:t xml:space="preserve">1. </w:t>
      </w:r>
      <w:r w:rsidRPr="00B16431">
        <w:t>We meet an increase in incentives – increase includes duration in regard to incentives.</w:t>
      </w:r>
    </w:p>
    <w:p w:rsidR="008E4477" w:rsidRPr="00EF45CD" w:rsidRDefault="008E4477" w:rsidP="008E4477">
      <w:pPr>
        <w:rPr>
          <w:rStyle w:val="StyleStyleBold12pt"/>
          <w:lang w:val="fr-FR"/>
        </w:rPr>
      </w:pPr>
      <w:proofErr w:type="spellStart"/>
      <w:r w:rsidRPr="00EF45CD">
        <w:rPr>
          <w:rStyle w:val="StyleStyleBold12pt"/>
          <w:lang w:val="fr-FR"/>
        </w:rPr>
        <w:t>Millennium</w:t>
      </w:r>
      <w:proofErr w:type="spellEnd"/>
      <w:r w:rsidRPr="00EF45CD">
        <w:rPr>
          <w:rStyle w:val="StyleStyleBold12pt"/>
          <w:lang w:val="fr-FR"/>
        </w:rPr>
        <w:t xml:space="preserve"> </w:t>
      </w:r>
      <w:proofErr w:type="spellStart"/>
      <w:r w:rsidRPr="00EF45CD">
        <w:rPr>
          <w:rStyle w:val="StyleStyleBold12pt"/>
          <w:lang w:val="fr-FR"/>
        </w:rPr>
        <w:t>Energy</w:t>
      </w:r>
      <w:proofErr w:type="spellEnd"/>
      <w:r w:rsidRPr="00EF45CD">
        <w:rPr>
          <w:rStyle w:val="StyleStyleBold12pt"/>
          <w:lang w:val="fr-FR"/>
        </w:rPr>
        <w:t xml:space="preserve"> LLC et al, 2006</w:t>
      </w:r>
    </w:p>
    <w:p w:rsidR="008E4477" w:rsidRDefault="008E4477" w:rsidP="008E4477">
      <w:r>
        <w:t xml:space="preserve">[US Department of Energy </w:t>
      </w:r>
      <w:proofErr w:type="spellStart"/>
      <w:r>
        <w:t>GeoPowering</w:t>
      </w:r>
      <w:proofErr w:type="spellEnd"/>
      <w:r>
        <w:t xml:space="preserve"> the West program, and the National Renewable Energy Laboratory, July 2006, “Summary- 2006 California Geothermal Summit” </w:t>
      </w:r>
      <w:hyperlink r:id="rId22"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8E4477" w:rsidRDefault="008E4477" w:rsidP="008E4477"/>
    <w:p w:rsidR="008E4477" w:rsidRDefault="008E4477" w:rsidP="008E4477">
      <w:r w:rsidRPr="008E4477">
        <w:t xml:space="preserve">Following Jason </w:t>
      </w:r>
      <w:proofErr w:type="spellStart"/>
      <w:r w:rsidRPr="008E4477">
        <w:t>Orta's</w:t>
      </w:r>
      <w:proofErr w:type="spellEnd"/>
      <w:r w:rsidRPr="008E4477">
        <w:t xml:space="preserve"> presentation, Mr. John White, Executive Director of the Center </w:t>
      </w:r>
    </w:p>
    <w:p w:rsidR="008E4477" w:rsidRDefault="008E4477" w:rsidP="008E4477">
      <w:r>
        <w:t>AND</w:t>
      </w:r>
    </w:p>
    <w:p w:rsidR="008E4477" w:rsidRPr="008E4477" w:rsidRDefault="008E4477" w:rsidP="008E4477">
      <w:proofErr w:type="gramStart"/>
      <w:r w:rsidRPr="008E4477">
        <w:t>renewables</w:t>
      </w:r>
      <w:proofErr w:type="gramEnd"/>
      <w:r w:rsidRPr="008E4477">
        <w:t xml:space="preserve"> are the only source of¶ energy not indexed to natural gas.</w:t>
      </w:r>
    </w:p>
    <w:p w:rsidR="008E4477" w:rsidRDefault="008E4477" w:rsidP="008E4477"/>
    <w:p w:rsidR="008E4477" w:rsidRPr="00B16431" w:rsidRDefault="008E4477" w:rsidP="008E4477">
      <w:pPr>
        <w:pStyle w:val="Heading4"/>
      </w:pPr>
      <w:r>
        <w:t xml:space="preserve">2. </w:t>
      </w:r>
      <w:r w:rsidRPr="00B16431">
        <w:t>We meet – the PTC will expire now – there are net greater incentives as a result of the plan because only new companies can receive it.</w:t>
      </w:r>
    </w:p>
    <w:p w:rsidR="008E4477" w:rsidRPr="00F500F2" w:rsidRDefault="008E4477" w:rsidP="008E4477">
      <w:pPr>
        <w:rPr>
          <w:rStyle w:val="StyleStyleBold12pt"/>
        </w:rPr>
      </w:pPr>
      <w:proofErr w:type="spellStart"/>
      <w:r w:rsidRPr="00F500F2">
        <w:rPr>
          <w:rStyle w:val="StyleStyleBold12pt"/>
        </w:rPr>
        <w:t>Franzen</w:t>
      </w:r>
      <w:proofErr w:type="spellEnd"/>
      <w:r w:rsidRPr="00F500F2">
        <w:rPr>
          <w:rStyle w:val="StyleStyleBold12pt"/>
        </w:rPr>
        <w:t>, Talking Points Memo, 8-14-12</w:t>
      </w:r>
    </w:p>
    <w:p w:rsidR="008E4477" w:rsidRDefault="008E4477" w:rsidP="008E4477">
      <w:r w:rsidRPr="00F500F2">
        <w:t>[Carl, “U.S. Wind Energy Grows 16 Percent, But Still Lags China</w:t>
      </w:r>
      <w:r>
        <w:t xml:space="preserve">” </w:t>
      </w:r>
      <w:hyperlink r:id="rId23" w:history="1">
        <w:r w:rsidRPr="00841752">
          <w:rPr>
            <w:rStyle w:val="Hyperlink"/>
          </w:rPr>
          <w:t>http://idealab.talkingpointsmemo.com/2012/08/us-wind-energy-lags-china-2011.php</w:t>
        </w:r>
      </w:hyperlink>
      <w:r>
        <w:t>, accessed 8-21-12, TAP]</w:t>
      </w:r>
    </w:p>
    <w:p w:rsidR="008E4477" w:rsidRDefault="008E4477" w:rsidP="008E4477"/>
    <w:p w:rsidR="008E4477" w:rsidRDefault="008E4477" w:rsidP="008E4477">
      <w:r w:rsidRPr="008E4477">
        <w:t xml:space="preserve">There’s another wrinkle to the matter of the tax credit, as the report points </w:t>
      </w:r>
    </w:p>
    <w:p w:rsidR="008E4477" w:rsidRDefault="008E4477" w:rsidP="008E4477">
      <w:r>
        <w:t>AND</w:t>
      </w:r>
    </w:p>
    <w:p w:rsidR="008E4477" w:rsidRPr="008E4477" w:rsidRDefault="008E4477" w:rsidP="008E4477">
      <w:proofErr w:type="gramStart"/>
      <w:r w:rsidRPr="008E4477">
        <w:t>must</w:t>
      </w:r>
      <w:proofErr w:type="gramEnd"/>
      <w:r w:rsidRPr="008E4477">
        <w:t xml:space="preserve"> be up and running by the end of this year to qualify.</w:t>
      </w:r>
    </w:p>
    <w:p w:rsidR="008E4477" w:rsidRDefault="008E4477" w:rsidP="008E4477">
      <w:pPr>
        <w:rPr>
          <w:rStyle w:val="StyleStyleBold12pt"/>
        </w:rPr>
      </w:pPr>
    </w:p>
    <w:p w:rsidR="008E4477" w:rsidRPr="00B16431" w:rsidRDefault="008E4477" w:rsidP="008E4477">
      <w:pPr>
        <w:pStyle w:val="Heading4"/>
      </w:pPr>
      <w:r>
        <w:t xml:space="preserve">4. </w:t>
      </w:r>
      <w:r w:rsidRPr="00B16431">
        <w:t>We meet a reduction of restrictions – uncertainty from the PTC is a restriction on wind production.</w:t>
      </w:r>
    </w:p>
    <w:p w:rsidR="008E4477" w:rsidRPr="005746E1" w:rsidRDefault="008E4477" w:rsidP="008E4477">
      <w:pPr>
        <w:rPr>
          <w:rStyle w:val="StyleStyleBold12pt"/>
        </w:rPr>
      </w:pPr>
      <w:r w:rsidRPr="005746E1">
        <w:rPr>
          <w:rStyle w:val="StyleStyleBold12pt"/>
        </w:rPr>
        <w:t>Dewey, Boston College Law School JD candidate, 2011</w:t>
      </w:r>
    </w:p>
    <w:p w:rsidR="008E4477" w:rsidRDefault="008E4477" w:rsidP="008E4477">
      <w:r>
        <w:t>[Erin, 52 B.C. L. Rev 1105, “NOTE: SUNDOWN AND YOU BETTER TAKE CARE: WHY SUNSET PROVISIONS HARM THE RENEWABLE ENERGY INDUSTRY AND VIOLATE TAX PRINCIPLES” Lexis, accessed 8-19-12, TAP]</w:t>
      </w:r>
    </w:p>
    <w:p w:rsidR="008E4477" w:rsidRPr="00EE0784" w:rsidRDefault="008E4477" w:rsidP="008E4477"/>
    <w:p w:rsidR="008E4477" w:rsidRDefault="008E4477" w:rsidP="008E4477">
      <w:r w:rsidRPr="008E4477">
        <w:t xml:space="preserve">The permanent extension of the PTC is necessary to promote renewable energy in the United </w:t>
      </w:r>
    </w:p>
    <w:p w:rsidR="008E4477" w:rsidRDefault="008E4477" w:rsidP="008E4477">
      <w:r>
        <w:t>AND</w:t>
      </w:r>
    </w:p>
    <w:p w:rsidR="008E4477" w:rsidRPr="008E4477" w:rsidRDefault="008E4477" w:rsidP="008E4477">
      <w:proofErr w:type="gramStart"/>
      <w:r w:rsidRPr="008E4477">
        <w:t>in</w:t>
      </w:r>
      <w:proofErr w:type="gramEnd"/>
      <w:r w:rsidRPr="008E4477">
        <w:t xml:space="preserve"> the interest of realizing the social and economic benefits of renewable energy.</w:t>
      </w:r>
    </w:p>
    <w:p w:rsidR="008E4477" w:rsidRDefault="008E4477" w:rsidP="008E4477"/>
    <w:p w:rsidR="008E4477" w:rsidRDefault="008E4477" w:rsidP="008E4477">
      <w:r>
        <w:rPr>
          <w:rFonts w:eastAsiaTheme="majorEastAsia" w:cstheme="majorBidi"/>
          <w:b/>
          <w:bCs/>
          <w:iCs/>
          <w:sz w:val="26"/>
        </w:rPr>
        <w:t xml:space="preserve">5. </w:t>
      </w:r>
      <w:r w:rsidRPr="00D93D97">
        <w:rPr>
          <w:rFonts w:eastAsiaTheme="majorEastAsia" w:cstheme="majorBidi"/>
          <w:b/>
          <w:bCs/>
          <w:iCs/>
          <w:sz w:val="26"/>
        </w:rPr>
        <w:t xml:space="preserve">We meet-we are an immediate increase of incentives and decrease of production. </w:t>
      </w:r>
    </w:p>
    <w:p w:rsidR="008E4477" w:rsidRPr="005746E1" w:rsidRDefault="008E4477" w:rsidP="008E4477">
      <w:pPr>
        <w:rPr>
          <w:rStyle w:val="StyleStyleBold12pt"/>
        </w:rPr>
      </w:pPr>
      <w:r w:rsidRPr="005746E1">
        <w:rPr>
          <w:rStyle w:val="StyleStyleBold12pt"/>
        </w:rPr>
        <w:t>Dewey, Boston College Law School JD candidate, 2011</w:t>
      </w:r>
    </w:p>
    <w:p w:rsidR="008E4477" w:rsidRDefault="008E4477" w:rsidP="008E4477">
      <w:r>
        <w:t>[Erin, 52 B.C. L. Rev 1105, “NOTE: SUNDOWN AND YOU BETTER TAKE CARE: WHY SUNSET PROVISIONS HARM THE RENEWABLE ENERGY INDUSTRY AND VIOLATE TAX PRINCIPLES” Lexis, accessed 8-19-12, TAP]</w:t>
      </w:r>
    </w:p>
    <w:p w:rsidR="008E4477" w:rsidRPr="00EE0784" w:rsidRDefault="008E4477" w:rsidP="008E4477"/>
    <w:p w:rsidR="008E4477" w:rsidRDefault="008E4477" w:rsidP="008E4477">
      <w:r w:rsidRPr="008E4477">
        <w:lastRenderedPageBreak/>
        <w:t xml:space="preserve">The permanent extension of the PTC is necessary to promote renewable energy in the United </w:t>
      </w:r>
    </w:p>
    <w:p w:rsidR="008E4477" w:rsidRDefault="008E4477" w:rsidP="008E4477">
      <w:r>
        <w:t>AND</w:t>
      </w:r>
    </w:p>
    <w:p w:rsidR="008E4477" w:rsidRPr="008E4477" w:rsidRDefault="008E4477" w:rsidP="008E4477">
      <w:proofErr w:type="gramStart"/>
      <w:r w:rsidRPr="008E4477">
        <w:t>in</w:t>
      </w:r>
      <w:proofErr w:type="gramEnd"/>
      <w:r w:rsidRPr="008E4477">
        <w:t xml:space="preserve"> the interest of realizing the social and economic benefits of renewable energy.</w:t>
      </w:r>
    </w:p>
    <w:p w:rsidR="008E4477" w:rsidRDefault="008E4477" w:rsidP="008E4477"/>
    <w:p w:rsidR="008E4477" w:rsidRDefault="008E4477" w:rsidP="008E4477"/>
    <w:p w:rsidR="008E4477" w:rsidRPr="00797C7B" w:rsidRDefault="008E4477" w:rsidP="008E4477">
      <w:pPr>
        <w:pStyle w:val="Heading4"/>
      </w:pPr>
      <w:r>
        <w:t>7. Counter-</w:t>
      </w:r>
      <w:proofErr w:type="spellStart"/>
      <w:r>
        <w:t>interp</w:t>
      </w:r>
      <w:proofErr w:type="spellEnd"/>
      <w:r>
        <w:t xml:space="preserve">- </w:t>
      </w:r>
      <w:r w:rsidRPr="00797C7B">
        <w:t>Financial incentives are direct – that includes tax incentives, loan guarantees, and grants.</w:t>
      </w:r>
    </w:p>
    <w:p w:rsidR="008E4477" w:rsidRPr="00C63370" w:rsidRDefault="008E4477" w:rsidP="008E4477">
      <w:pPr>
        <w:rPr>
          <w:rStyle w:val="StyleStyleBold12pt"/>
        </w:rPr>
      </w:pPr>
      <w:r w:rsidRPr="00C63370">
        <w:rPr>
          <w:rStyle w:val="StyleStyleBold12pt"/>
        </w:rPr>
        <w:t>Al-</w:t>
      </w:r>
      <w:proofErr w:type="spellStart"/>
      <w:r w:rsidRPr="00C63370">
        <w:rPr>
          <w:rStyle w:val="StyleStyleBold12pt"/>
        </w:rPr>
        <w:t>Juaied</w:t>
      </w:r>
      <w:proofErr w:type="spellEnd"/>
      <w:r w:rsidRPr="00C63370">
        <w:rPr>
          <w:rStyle w:val="StyleStyleBold12pt"/>
        </w:rPr>
        <w:t xml:space="preserve">, Harvard </w:t>
      </w:r>
      <w:proofErr w:type="spellStart"/>
      <w:r w:rsidRPr="00C63370">
        <w:rPr>
          <w:rStyle w:val="StyleStyleBold12pt"/>
        </w:rPr>
        <w:t>Belfer</w:t>
      </w:r>
      <w:proofErr w:type="spellEnd"/>
      <w:r w:rsidRPr="00C63370">
        <w:rPr>
          <w:rStyle w:val="StyleStyleBold12pt"/>
        </w:rPr>
        <w:t xml:space="preserve"> Center for Science and International Affairs visiting scholar, 2010</w:t>
      </w:r>
    </w:p>
    <w:p w:rsidR="008E4477" w:rsidRPr="00797C7B" w:rsidRDefault="008E4477" w:rsidP="008E4477">
      <w:r w:rsidRPr="00797C7B">
        <w:t xml:space="preserve">[Mohammed, Energy Technology Innovation Policy Research Group, Discussion Paper #2010-14 , October 2010, “Analysis of Financial Incentives for Early CCS Deployment” </w:t>
      </w:r>
      <w:hyperlink r:id="rId24" w:history="1">
        <w:r w:rsidRPr="00797C7B">
          <w:rPr>
            <w:rStyle w:val="Hyperlink"/>
          </w:rPr>
          <w:t>http://www.southwestcarbonpartnership.org/_Resources/PDF/Al-Juaied_Analysis_of_Financial_Incentives_web.pdf</w:t>
        </w:r>
      </w:hyperlink>
      <w:r w:rsidRPr="00797C7B">
        <w:t>, p.5, accessed 6-25-12, TAP]</w:t>
      </w:r>
    </w:p>
    <w:p w:rsidR="008E4477" w:rsidRPr="00797C7B" w:rsidRDefault="008E4477" w:rsidP="008E4477"/>
    <w:p w:rsidR="008E4477" w:rsidRDefault="008E4477" w:rsidP="008E4477">
      <w:pPr>
        <w:rPr>
          <w:rStyle w:val="StyleBoldUnderline"/>
          <w:highlight w:val="yellow"/>
        </w:rPr>
      </w:pPr>
      <w:r w:rsidRPr="00797C7B">
        <w:t xml:space="preserve">2. </w:t>
      </w:r>
      <w:r w:rsidRPr="00C63370">
        <w:rPr>
          <w:rStyle w:val="StyleBoldUnderline"/>
          <w:highlight w:val="yellow"/>
        </w:rPr>
        <w:t>FINANCIAL INCENTIVES</w:t>
      </w:r>
      <w:r w:rsidRPr="00C63370">
        <w:rPr>
          <w:highlight w:val="yellow"/>
        </w:rPr>
        <w:t xml:space="preserve"> </w:t>
      </w:r>
      <w:r w:rsidRPr="00797C7B">
        <w:t xml:space="preserve">Federal and state </w:t>
      </w:r>
      <w:r w:rsidRPr="00C63370">
        <w:rPr>
          <w:rStyle w:val="StyleBoldUnderline"/>
          <w:highlight w:val="yellow"/>
        </w:rPr>
        <w:t xml:space="preserve">governments have </w:t>
      </w:r>
    </w:p>
    <w:p w:rsidR="008E4477" w:rsidRDefault="008E4477" w:rsidP="008E4477">
      <w:pPr>
        <w:rPr>
          <w:rStyle w:val="StyleBoldUnderline"/>
          <w:highlight w:val="yellow"/>
        </w:rPr>
      </w:pPr>
      <w:r>
        <w:rPr>
          <w:rStyle w:val="StyleBoldUnderline"/>
          <w:highlight w:val="yellow"/>
        </w:rPr>
        <w:t>AND</w:t>
      </w:r>
    </w:p>
    <w:p w:rsidR="008E4477" w:rsidRDefault="008E4477" w:rsidP="008E4477">
      <w:proofErr w:type="gramStart"/>
      <w:r w:rsidRPr="00C63370">
        <w:rPr>
          <w:rStyle w:val="StyleBoldUnderline"/>
          <w:highlight w:val="yellow"/>
        </w:rPr>
        <w:t>such</w:t>
      </w:r>
      <w:proofErr w:type="gramEnd"/>
      <w:r w:rsidRPr="00C63370">
        <w:rPr>
          <w:rStyle w:val="StyleBoldUnderline"/>
          <w:highlight w:val="yellow"/>
        </w:rPr>
        <w:t xml:space="preserve"> as permitting acceleration, and other indirect forms of risk sharing</w:t>
      </w:r>
      <w:r w:rsidRPr="00797C7B">
        <w:t>.</w:t>
      </w:r>
    </w:p>
    <w:p w:rsidR="008E4477" w:rsidRDefault="008E4477" w:rsidP="008E4477"/>
    <w:p w:rsidR="008E4477" w:rsidRDefault="008E4477" w:rsidP="008E4477"/>
    <w:p w:rsidR="008E4477" w:rsidRDefault="008E4477" w:rsidP="008E4477"/>
    <w:p w:rsidR="008E4477" w:rsidRPr="00B16431" w:rsidRDefault="008E4477" w:rsidP="008E4477">
      <w:pPr>
        <w:pStyle w:val="Heading4"/>
      </w:pPr>
      <w:r>
        <w:t xml:space="preserve">8. </w:t>
      </w:r>
      <w:r w:rsidRPr="00B16431">
        <w:t>Counter-interpretation – increase means to make greater in degree.</w:t>
      </w:r>
    </w:p>
    <w:p w:rsidR="008E4477" w:rsidRPr="00EB1D5D" w:rsidRDefault="008E4477" w:rsidP="008E4477">
      <w:pPr>
        <w:rPr>
          <w:rStyle w:val="StyleStyleBold12pt"/>
        </w:rPr>
      </w:pPr>
      <w:r w:rsidRPr="00EB1D5D">
        <w:rPr>
          <w:rStyle w:val="StyleStyleBold12pt"/>
        </w:rPr>
        <w:t xml:space="preserve">Collins English </w:t>
      </w:r>
      <w:proofErr w:type="spellStart"/>
      <w:r w:rsidRPr="00EB1D5D">
        <w:rPr>
          <w:rStyle w:val="StyleStyleBold12pt"/>
        </w:rPr>
        <w:t>Disctionary</w:t>
      </w:r>
      <w:proofErr w:type="spellEnd"/>
      <w:r w:rsidRPr="00EB1D5D">
        <w:rPr>
          <w:rStyle w:val="StyleStyleBold12pt"/>
        </w:rPr>
        <w:t>, 2009</w:t>
      </w:r>
    </w:p>
    <w:p w:rsidR="008E4477" w:rsidRDefault="008E4477" w:rsidP="008E4477">
      <w:r>
        <w:t xml:space="preserve">[“Increase” </w:t>
      </w:r>
      <w:hyperlink r:id="rId25" w:history="1">
        <w:r w:rsidRPr="00841752">
          <w:rPr>
            <w:rStyle w:val="Hyperlink"/>
          </w:rPr>
          <w:t>http://dictionary.reference.com/browse/increase?s=t</w:t>
        </w:r>
      </w:hyperlink>
      <w:r>
        <w:t>, accessed 8-21-12, TAP]</w:t>
      </w:r>
    </w:p>
    <w:p w:rsidR="008E4477" w:rsidRDefault="008E4477" w:rsidP="008E4477"/>
    <w:p w:rsidR="008E4477" w:rsidRDefault="008E4477" w:rsidP="008E4477">
      <w:proofErr w:type="gramStart"/>
      <w:r>
        <w:t>Increase  —</w:t>
      </w:r>
      <w:proofErr w:type="gramEnd"/>
      <w:r>
        <w:t xml:space="preserve"> </w:t>
      </w:r>
      <w:proofErr w:type="spellStart"/>
      <w:r>
        <w:t>vb</w:t>
      </w:r>
      <w:proofErr w:type="spellEnd"/>
    </w:p>
    <w:p w:rsidR="008E4477" w:rsidRDefault="008E4477" w:rsidP="008E4477">
      <w:pPr>
        <w:rPr>
          <w:rStyle w:val="StyleBoldUnderline"/>
        </w:rPr>
      </w:pPr>
      <w:r>
        <w:t>1</w:t>
      </w:r>
      <w:r w:rsidRPr="00EB1D5D">
        <w:rPr>
          <w:highlight w:val="yellow"/>
        </w:rPr>
        <w:t xml:space="preserve">. </w:t>
      </w:r>
      <w:proofErr w:type="gramStart"/>
      <w:r w:rsidRPr="00EB1D5D">
        <w:rPr>
          <w:rStyle w:val="StyleBoldUnderline"/>
          <w:highlight w:val="yellow"/>
        </w:rPr>
        <w:t>to</w:t>
      </w:r>
      <w:proofErr w:type="gramEnd"/>
      <w:r w:rsidRPr="00EB1D5D">
        <w:rPr>
          <w:rStyle w:val="StyleBoldUnderline"/>
          <w:highlight w:val="yellow"/>
        </w:rPr>
        <w:t xml:space="preserve"> make or become greater in size, degree</w:t>
      </w:r>
      <w:r>
        <w:t xml:space="preserve">, frequency, </w:t>
      </w:r>
      <w:proofErr w:type="spellStart"/>
      <w:r>
        <w:t>etc</w:t>
      </w:r>
      <w:proofErr w:type="spellEnd"/>
      <w:r>
        <w:t xml:space="preserve">; </w:t>
      </w:r>
      <w:r w:rsidRPr="00EB1D5D">
        <w:rPr>
          <w:rStyle w:val="StyleBoldUnderline"/>
        </w:rPr>
        <w:t>grow or expand</w:t>
      </w:r>
    </w:p>
    <w:p w:rsidR="008E4477" w:rsidRDefault="008E4477" w:rsidP="008E4477">
      <w:pPr>
        <w:rPr>
          <w:rStyle w:val="StyleBoldUnderline"/>
        </w:rPr>
      </w:pPr>
    </w:p>
    <w:p w:rsidR="008E4477" w:rsidRDefault="008E4477" w:rsidP="008E4477">
      <w:pPr>
        <w:rPr>
          <w:rStyle w:val="StyleStyleBold12pt"/>
        </w:rPr>
      </w:pPr>
    </w:p>
    <w:p w:rsidR="008E4477" w:rsidRDefault="008E4477" w:rsidP="008E4477">
      <w:pPr>
        <w:rPr>
          <w:rStyle w:val="StyleStyleBold12pt"/>
        </w:rPr>
      </w:pPr>
    </w:p>
    <w:p w:rsidR="008E4477" w:rsidRDefault="008E4477" w:rsidP="008E4477">
      <w:pPr>
        <w:pStyle w:val="Heading3"/>
      </w:pPr>
      <w:r>
        <w:lastRenderedPageBreak/>
        <w:t>China</w:t>
      </w:r>
    </w:p>
    <w:p w:rsidR="008E4477" w:rsidRDefault="008E4477" w:rsidP="008E4477"/>
    <w:p w:rsidR="008E4477" w:rsidRDefault="008E4477" w:rsidP="008E4477"/>
    <w:p w:rsidR="008E4477" w:rsidRPr="00442D9B" w:rsidRDefault="008E4477" w:rsidP="008E4477">
      <w:pPr>
        <w:pStyle w:val="Heading4"/>
      </w:pPr>
      <w:r w:rsidRPr="00442D9B">
        <w:t>No chance of China war – political moderation solves</w:t>
      </w:r>
    </w:p>
    <w:p w:rsidR="008E4477" w:rsidRPr="00DE1BA1" w:rsidRDefault="008E4477" w:rsidP="008E4477">
      <w:pPr>
        <w:rPr>
          <w:rStyle w:val="StyleStyleBold12pt"/>
        </w:rPr>
      </w:pPr>
      <w:proofErr w:type="spellStart"/>
      <w:r w:rsidRPr="00DE1BA1">
        <w:rPr>
          <w:rStyle w:val="StyleStyleBold12pt"/>
          <w:highlight w:val="yellow"/>
        </w:rPr>
        <w:t>Deudney</w:t>
      </w:r>
      <w:proofErr w:type="spellEnd"/>
      <w:r w:rsidRPr="00DE1BA1">
        <w:rPr>
          <w:rStyle w:val="StyleStyleBold12pt"/>
        </w:rPr>
        <w:t xml:space="preserve">, John Hopkins Political Science Professor, </w:t>
      </w:r>
      <w:r w:rsidRPr="00DE1BA1">
        <w:rPr>
          <w:rStyle w:val="StyleStyleBold12pt"/>
          <w:highlight w:val="yellow"/>
        </w:rPr>
        <w:t xml:space="preserve">and </w:t>
      </w:r>
      <w:proofErr w:type="spellStart"/>
      <w:r w:rsidRPr="00DE1BA1">
        <w:rPr>
          <w:rStyle w:val="StyleStyleBold12pt"/>
          <w:highlight w:val="yellow"/>
        </w:rPr>
        <w:t>Ikenberry</w:t>
      </w:r>
      <w:proofErr w:type="spellEnd"/>
      <w:r w:rsidRPr="00DE1BA1">
        <w:rPr>
          <w:rStyle w:val="StyleStyleBold12pt"/>
        </w:rPr>
        <w:t>, Princeton Politics and Int'l Affairs Professor, Jan/Feb 200</w:t>
      </w:r>
      <w:r w:rsidRPr="00DE1BA1">
        <w:rPr>
          <w:rStyle w:val="StyleStyleBold12pt"/>
          <w:highlight w:val="yellow"/>
        </w:rPr>
        <w:t>9</w:t>
      </w:r>
      <w:r w:rsidRPr="00DE1BA1">
        <w:rPr>
          <w:rStyle w:val="StyleStyleBold12pt"/>
        </w:rPr>
        <w:t xml:space="preserve"> </w:t>
      </w:r>
    </w:p>
    <w:p w:rsidR="008E4477" w:rsidRPr="00442D9B" w:rsidRDefault="008E4477" w:rsidP="008E4477">
      <w:r w:rsidRPr="00442D9B">
        <w:t xml:space="preserve">[Daniel, John, </w:t>
      </w:r>
      <w:proofErr w:type="gramStart"/>
      <w:r w:rsidRPr="00442D9B">
        <w:t>" The</w:t>
      </w:r>
      <w:proofErr w:type="gramEnd"/>
      <w:r w:rsidRPr="00442D9B">
        <w:t xml:space="preserve"> Myth of the Autocratic Revival ," http://www.foreignaffairs.org/20090101faessay88106/daniel-deudney-g-john-ikenberry/the-myth-of-the-autocratic-revival.html?mode=print]</w:t>
      </w:r>
    </w:p>
    <w:p w:rsidR="008E4477" w:rsidRPr="00442D9B" w:rsidRDefault="008E4477" w:rsidP="008E4477">
      <w:pPr>
        <w:rPr>
          <w:sz w:val="16"/>
        </w:rPr>
      </w:pPr>
    </w:p>
    <w:p w:rsidR="008E4477" w:rsidRDefault="008E4477" w:rsidP="008E4477">
      <w:r w:rsidRPr="008E4477">
        <w:t xml:space="preserve">The prospects for revisionist behavior on the part of the capitalist autocracies are further reduced </w:t>
      </w:r>
    </w:p>
    <w:p w:rsidR="008E4477" w:rsidRDefault="008E4477" w:rsidP="008E4477">
      <w:r>
        <w:t>AND</w:t>
      </w:r>
    </w:p>
    <w:p w:rsidR="008E4477" w:rsidRPr="008E4477" w:rsidRDefault="008E4477" w:rsidP="008E4477">
      <w:proofErr w:type="gramStart"/>
      <w:r w:rsidRPr="008E4477">
        <w:t>processes</w:t>
      </w:r>
      <w:proofErr w:type="gramEnd"/>
      <w:r w:rsidRPr="008E4477">
        <w:t xml:space="preserve"> and developments suggest that there are strong tendencies toward normalization operating here.</w:t>
      </w:r>
    </w:p>
    <w:p w:rsidR="008E4477" w:rsidRPr="00C44DD4" w:rsidRDefault="008E4477" w:rsidP="008E4477">
      <w:pPr>
        <w:pStyle w:val="Heading4"/>
        <w:rPr>
          <w:u w:val="single"/>
        </w:rPr>
      </w:pPr>
      <w:r w:rsidRPr="00442D9B">
        <w:t>No chance of war- China is committed to a peaceful rise- they won’t risk economic growth for war- their actions prove</w:t>
      </w:r>
    </w:p>
    <w:p w:rsidR="008E4477" w:rsidRPr="00DE1BA1" w:rsidRDefault="008E4477" w:rsidP="008E4477">
      <w:pPr>
        <w:pStyle w:val="card"/>
        <w:ind w:left="0"/>
        <w:rPr>
          <w:rStyle w:val="StyleStyleBold12pt"/>
        </w:rPr>
      </w:pPr>
      <w:proofErr w:type="spellStart"/>
      <w:r w:rsidRPr="00DE1BA1">
        <w:rPr>
          <w:rStyle w:val="StyleStyleBold12pt"/>
        </w:rPr>
        <w:t>Menon</w:t>
      </w:r>
      <w:proofErr w:type="spellEnd"/>
      <w:r w:rsidRPr="00DE1BA1">
        <w:rPr>
          <w:rStyle w:val="StyleStyleBold12pt"/>
        </w:rPr>
        <w:t>, Lehigh University IR professor and New America Foundation fellow, Jan/Feb 8,</w:t>
      </w:r>
    </w:p>
    <w:p w:rsidR="008E4477" w:rsidRPr="00DE1BA1" w:rsidRDefault="008E4477" w:rsidP="008E4477">
      <w:r w:rsidRPr="00DE1BA1">
        <w:t>(</w:t>
      </w:r>
      <w:proofErr w:type="spellStart"/>
      <w:r w:rsidRPr="00DE1BA1">
        <w:t>Rajan</w:t>
      </w:r>
      <w:proofErr w:type="spellEnd"/>
      <w:r w:rsidRPr="00DE1BA1">
        <w:t xml:space="preserve">, The National Interest, "The Changing of the Guard, </w:t>
      </w:r>
      <w:hyperlink r:id="rId26" w:history="1">
        <w:r w:rsidRPr="00DE1BA1">
          <w:t>http://www.newamerica.net/publications/articles/2008/changing_guard_6586</w:t>
        </w:r>
      </w:hyperlink>
      <w:r w:rsidRPr="00DE1BA1">
        <w:t>, accessed 9-4-9)</w:t>
      </w:r>
    </w:p>
    <w:p w:rsidR="008E4477" w:rsidRPr="00442D9B" w:rsidRDefault="008E4477" w:rsidP="008E4477">
      <w:pPr>
        <w:rPr>
          <w:sz w:val="16"/>
        </w:rPr>
      </w:pPr>
    </w:p>
    <w:p w:rsidR="008E4477" w:rsidRPr="00442D9B" w:rsidRDefault="008E4477" w:rsidP="008E4477">
      <w:pPr>
        <w:pStyle w:val="card"/>
        <w:rPr>
          <w:sz w:val="16"/>
        </w:rPr>
      </w:pPr>
    </w:p>
    <w:p w:rsidR="008E4477" w:rsidRDefault="008E4477" w:rsidP="008E4477">
      <w:r w:rsidRPr="008E4477">
        <w:t xml:space="preserve">THE CHINESE leadership would have to be extremely reckless and willing to jeopardize China's galloping </w:t>
      </w:r>
    </w:p>
    <w:p w:rsidR="008E4477" w:rsidRDefault="008E4477" w:rsidP="008E4477">
      <w:r>
        <w:t>AND</w:t>
      </w:r>
    </w:p>
    <w:p w:rsidR="008E4477" w:rsidRPr="008E4477" w:rsidRDefault="008E4477" w:rsidP="008E4477">
      <w:proofErr w:type="gramStart"/>
      <w:r w:rsidRPr="008E4477">
        <w:t>in</w:t>
      </w:r>
      <w:proofErr w:type="gramEnd"/>
      <w:r w:rsidRPr="008E4477">
        <w:t xml:space="preserve"> "peaceful development", taking a leaf right out of Bismarck's playbook.</w:t>
      </w:r>
    </w:p>
    <w:p w:rsidR="008E4477" w:rsidRDefault="008E4477" w:rsidP="008E4477">
      <w:r w:rsidRPr="008E4477">
        <w:t>One might counter that talk is cheap and dismiss the Chinese Communist Party's (CCP</w:t>
      </w:r>
    </w:p>
    <w:p w:rsidR="008E4477" w:rsidRDefault="008E4477" w:rsidP="008E4477">
      <w:r>
        <w:t>AND</w:t>
      </w:r>
    </w:p>
    <w:p w:rsidR="008E4477" w:rsidRPr="008E4477" w:rsidRDefault="008E4477" w:rsidP="008E4477">
      <w:proofErr w:type="gramStart"/>
      <w:r w:rsidRPr="008E4477">
        <w:t>partly</w:t>
      </w:r>
      <w:proofErr w:type="gramEnd"/>
      <w:r w:rsidRPr="008E4477">
        <w:t xml:space="preserve"> because of sporadic attacks in the Turkic-Muslim Xinjiang Autonomous Region. </w:t>
      </w:r>
    </w:p>
    <w:p w:rsidR="008E4477" w:rsidRDefault="008E4477" w:rsidP="008E4477"/>
    <w:p w:rsidR="008E4477" w:rsidRPr="00C0697E" w:rsidRDefault="008E4477" w:rsidP="008E4477"/>
    <w:p w:rsidR="008E4477" w:rsidRDefault="008E4477" w:rsidP="008E4477">
      <w:pPr>
        <w:rPr>
          <w:rStyle w:val="StyleStyleBold12pt"/>
        </w:rPr>
      </w:pPr>
    </w:p>
    <w:p w:rsidR="008E4477" w:rsidRDefault="008E4477" w:rsidP="008E4477">
      <w:pPr>
        <w:rPr>
          <w:rStyle w:val="StyleStyleBold12pt"/>
        </w:rPr>
      </w:pPr>
    </w:p>
    <w:p w:rsidR="008E4477" w:rsidRPr="00FC59DA" w:rsidRDefault="008E4477" w:rsidP="008E4477">
      <w:pPr>
        <w:pStyle w:val="Heading3"/>
      </w:pPr>
      <w:r w:rsidRPr="00FC59DA">
        <w:lastRenderedPageBreak/>
        <w:t xml:space="preserve">OIL </w:t>
      </w:r>
    </w:p>
    <w:p w:rsidR="008E4477" w:rsidRDefault="008E4477" w:rsidP="008E4477">
      <w:pPr>
        <w:pStyle w:val="Heading4"/>
      </w:pPr>
      <w:r>
        <w:t>Wind power penetration is high.</w:t>
      </w:r>
    </w:p>
    <w:p w:rsidR="008E4477" w:rsidRPr="002C0DF5" w:rsidRDefault="008E4477" w:rsidP="008E4477">
      <w:pPr>
        <w:rPr>
          <w:rStyle w:val="StyleStyleBold12pt"/>
        </w:rPr>
      </w:pPr>
      <w:proofErr w:type="spellStart"/>
      <w:r w:rsidRPr="002C0DF5">
        <w:rPr>
          <w:rStyle w:val="StyleStyleBold12pt"/>
        </w:rPr>
        <w:t>Restuccia</w:t>
      </w:r>
      <w:proofErr w:type="spellEnd"/>
      <w:r w:rsidRPr="002C0DF5">
        <w:rPr>
          <w:rStyle w:val="StyleStyleBold12pt"/>
        </w:rPr>
        <w:t xml:space="preserve">, </w:t>
      </w:r>
      <w:proofErr w:type="gramStart"/>
      <w:r w:rsidRPr="002C0DF5">
        <w:rPr>
          <w:rStyle w:val="StyleStyleBold12pt"/>
        </w:rPr>
        <w:t>The</w:t>
      </w:r>
      <w:proofErr w:type="gramEnd"/>
      <w:r w:rsidRPr="002C0DF5">
        <w:rPr>
          <w:rStyle w:val="StyleStyleBold12pt"/>
        </w:rPr>
        <w:t xml:space="preserve"> Hill, 2011</w:t>
      </w:r>
    </w:p>
    <w:p w:rsidR="008E4477" w:rsidRDefault="008E4477" w:rsidP="008E4477">
      <w:r>
        <w:t xml:space="preserve">[Andrew, 12-28-11, “The Race for Wind: Wind Industry Sees Good Prospects for Tax Credit Extension” </w:t>
      </w:r>
      <w:hyperlink r:id="rId27" w:history="1">
        <w:r w:rsidRPr="00841752">
          <w:rPr>
            <w:rStyle w:val="Hyperlink"/>
          </w:rPr>
          <w:t>http://www.thecuttingedgenews.com/index.php?article=53497&amp;pageid=&amp;pagename</w:t>
        </w:r>
      </w:hyperlink>
      <w:r>
        <w:t>=, accessed 8-22-12, TAP]</w:t>
      </w:r>
    </w:p>
    <w:p w:rsidR="008E4477" w:rsidRDefault="008E4477" w:rsidP="008E4477"/>
    <w:p w:rsidR="008E4477" w:rsidRDefault="008E4477" w:rsidP="008E4477">
      <w:r w:rsidRPr="008E4477">
        <w:t xml:space="preserve">AWEA said recently that 2011 was a banner year for wind energy, citing lower </w:t>
      </w:r>
    </w:p>
    <w:p w:rsidR="008E4477" w:rsidRDefault="008E4477" w:rsidP="008E4477">
      <w:r>
        <w:t>AND</w:t>
      </w:r>
    </w:p>
    <w:p w:rsidR="008E4477" w:rsidRPr="008E4477" w:rsidRDefault="008E4477" w:rsidP="008E4477">
      <w:proofErr w:type="gramStart"/>
      <w:r w:rsidRPr="008E4477">
        <w:t>statement</w:t>
      </w:r>
      <w:proofErr w:type="gramEnd"/>
      <w:r w:rsidRPr="008E4477">
        <w:t>. “But the PTC movement gathered momentum heading into next year.”</w:t>
      </w:r>
    </w:p>
    <w:p w:rsidR="008E4477" w:rsidRDefault="008E4477" w:rsidP="008E4477"/>
    <w:p w:rsidR="008E4477" w:rsidRDefault="008E4477" w:rsidP="008E4477">
      <w:pPr>
        <w:pStyle w:val="Heading4"/>
      </w:pPr>
      <w:proofErr w:type="gramStart"/>
      <w:r>
        <w:t>Tons of investment in wind energy now.</w:t>
      </w:r>
      <w:proofErr w:type="gramEnd"/>
    </w:p>
    <w:p w:rsidR="008E4477" w:rsidRPr="00A24575" w:rsidRDefault="008E4477" w:rsidP="008E4477">
      <w:pPr>
        <w:rPr>
          <w:rStyle w:val="StyleStyleBold12pt"/>
        </w:rPr>
      </w:pPr>
      <w:r w:rsidRPr="00A24575">
        <w:rPr>
          <w:rStyle w:val="StyleStyleBold12pt"/>
        </w:rPr>
        <w:t xml:space="preserve">Styles, </w:t>
      </w:r>
      <w:proofErr w:type="gramStart"/>
      <w:r w:rsidRPr="00A24575">
        <w:rPr>
          <w:rStyle w:val="StyleStyleBold12pt"/>
        </w:rPr>
        <w:t>The</w:t>
      </w:r>
      <w:proofErr w:type="gramEnd"/>
      <w:r w:rsidRPr="00A24575">
        <w:rPr>
          <w:rStyle w:val="StyleStyleBold12pt"/>
        </w:rPr>
        <w:t xml:space="preserve"> Energy Collective, 8-2-12</w:t>
      </w:r>
    </w:p>
    <w:p w:rsidR="008E4477" w:rsidRDefault="008E4477" w:rsidP="008E4477">
      <w:r>
        <w:t xml:space="preserve">[Geoffrey, “Last Hurrah for the Wind Power Tax Credit?” </w:t>
      </w:r>
      <w:hyperlink r:id="rId28" w:history="1">
        <w:r w:rsidRPr="00841752">
          <w:rPr>
            <w:rStyle w:val="Hyperlink"/>
          </w:rPr>
          <w:t>http://theenergycollective.com/geoffrey-styles/99336/last-hurrah-wind-power-tax-credit</w:t>
        </w:r>
      </w:hyperlink>
      <w:r>
        <w:t>, accessed 8-22-12, TAP]</w:t>
      </w:r>
    </w:p>
    <w:p w:rsidR="008E4477" w:rsidRDefault="008E4477" w:rsidP="008E4477"/>
    <w:p w:rsidR="008E4477" w:rsidRDefault="008E4477" w:rsidP="008E4477">
      <w:r w:rsidRPr="008E4477">
        <w:t xml:space="preserve">The US wind industry has received substantial government support in recent years.  When the </w:t>
      </w:r>
    </w:p>
    <w:p w:rsidR="008E4477" w:rsidRDefault="008E4477" w:rsidP="008E4477">
      <w:r>
        <w:t>AND</w:t>
      </w:r>
    </w:p>
    <w:p w:rsidR="008E4477" w:rsidRPr="008E4477" w:rsidRDefault="008E4477" w:rsidP="008E4477">
      <w:proofErr w:type="gramStart"/>
      <w:r w:rsidRPr="008E4477">
        <w:t>receive</w:t>
      </w:r>
      <w:proofErr w:type="gramEnd"/>
      <w:r w:rsidRPr="008E4477">
        <w:t xml:space="preserve"> a total of $4.5 B over the next decade.  </w:t>
      </w:r>
    </w:p>
    <w:p w:rsidR="008E4477" w:rsidRDefault="008E4477" w:rsidP="008E4477"/>
    <w:p w:rsidR="008E4477" w:rsidRDefault="008E4477" w:rsidP="008E4477">
      <w:pPr>
        <w:pStyle w:val="Heading4"/>
      </w:pPr>
      <w:r>
        <w:t>No tradeoff.</w:t>
      </w:r>
    </w:p>
    <w:p w:rsidR="008E4477" w:rsidRPr="00776A66" w:rsidRDefault="008E4477" w:rsidP="008E4477">
      <w:pPr>
        <w:rPr>
          <w:rStyle w:val="StyleStyleBold12pt"/>
        </w:rPr>
      </w:pPr>
      <w:r w:rsidRPr="00776A66">
        <w:rPr>
          <w:rStyle w:val="StyleStyleBold12pt"/>
        </w:rPr>
        <w:t>Palmer et al, Resources for the Future, 2010</w:t>
      </w:r>
    </w:p>
    <w:p w:rsidR="008E4477" w:rsidRDefault="008E4477" w:rsidP="008E4477">
      <w:r>
        <w:t xml:space="preserve">[Karen, Richard Sweeney, and Maura </w:t>
      </w:r>
      <w:proofErr w:type="spellStart"/>
      <w:r>
        <w:t>Allaire</w:t>
      </w:r>
      <w:proofErr w:type="spellEnd"/>
      <w:r>
        <w:t xml:space="preserve">, Oct 2010, “Modeling Policies to Promote Renewable and Low-Carbon Sources of Electricity” </w:t>
      </w:r>
      <w:hyperlink r:id="rId29" w:history="1">
        <w:r w:rsidRPr="00351F04">
          <w:rPr>
            <w:rStyle w:val="Hyperlink"/>
          </w:rPr>
          <w:t>http://www.rff.org/RFF/Documents/RFF-BCK-Palmeretal%20-LowCarbonElectricity-REV.pdf</w:t>
        </w:r>
      </w:hyperlink>
      <w:r>
        <w:t>, p.2, accessed 9-21-12, TAP]</w:t>
      </w:r>
    </w:p>
    <w:p w:rsidR="008E4477" w:rsidRDefault="008E4477" w:rsidP="008E4477"/>
    <w:p w:rsidR="008E4477" w:rsidRDefault="008E4477" w:rsidP="008E4477">
      <w:pPr>
        <w:rPr>
          <w:rStyle w:val="StyleBoldUnderline"/>
        </w:rPr>
      </w:pPr>
      <w:r w:rsidRPr="00776A66">
        <w:rPr>
          <w:rStyle w:val="StyleBoldUnderline"/>
        </w:rPr>
        <w:t xml:space="preserve">A greater reliance on domestic </w:t>
      </w:r>
    </w:p>
    <w:p w:rsidR="008E4477" w:rsidRDefault="008E4477" w:rsidP="008E4477">
      <w:pPr>
        <w:rPr>
          <w:rStyle w:val="StyleBoldUnderline"/>
        </w:rPr>
      </w:pPr>
      <w:r>
        <w:rPr>
          <w:rStyle w:val="StyleBoldUnderline"/>
        </w:rPr>
        <w:t>AND</w:t>
      </w:r>
    </w:p>
    <w:p w:rsidR="008E4477" w:rsidRDefault="008E4477" w:rsidP="008E4477">
      <w:proofErr w:type="gramStart"/>
      <w:r w:rsidRPr="00776A66">
        <w:rPr>
          <w:rStyle w:val="StyleBoldUnderline"/>
        </w:rPr>
        <w:t>reduced</w:t>
      </w:r>
      <w:proofErr w:type="gramEnd"/>
      <w:r w:rsidRPr="00776A66">
        <w:rPr>
          <w:rStyle w:val="StyleBoldUnderline"/>
        </w:rPr>
        <w:t xml:space="preserve"> oil¶ consumption are likely to be small</w:t>
      </w:r>
      <w:r>
        <w:t>.</w:t>
      </w:r>
    </w:p>
    <w:p w:rsidR="008E4477" w:rsidRDefault="008E4477" w:rsidP="008E4477"/>
    <w:p w:rsidR="008E4477" w:rsidRDefault="008E4477" w:rsidP="008E4477"/>
    <w:p w:rsidR="008E4477" w:rsidRPr="00480306" w:rsidRDefault="008E4477" w:rsidP="008E4477">
      <w:pPr>
        <w:pStyle w:val="Heading4"/>
      </w:pPr>
      <w:r w:rsidRPr="00480306">
        <w:t>No Russia war –cooperation over econ, bilateral commission check escalation</w:t>
      </w:r>
    </w:p>
    <w:p w:rsidR="008E4477" w:rsidRPr="00480306" w:rsidRDefault="008E4477" w:rsidP="008E4477">
      <w:pPr>
        <w:rPr>
          <w:rStyle w:val="StyleStyleBold12pt"/>
        </w:rPr>
      </w:pPr>
      <w:r w:rsidRPr="00480306">
        <w:rPr>
          <w:rStyle w:val="StyleStyleBold12pt"/>
        </w:rPr>
        <w:t>Collins, Director, Russia Eurasia Program, Carnegie Endowment for International Peace, 10/12/9</w:t>
      </w:r>
    </w:p>
    <w:p w:rsidR="008E4477" w:rsidRDefault="008E4477" w:rsidP="008E4477">
      <w:pPr>
        <w:pStyle w:val="card"/>
        <w:ind w:left="0"/>
      </w:pPr>
      <w:r>
        <w:t xml:space="preserve">(James, Former Ambassador to Russia, Advisory Board Member, Civilian Research and Development Foundation and the Library of Foreign Literature in Moscow, recipient of the Secretary of State's Award for Distinguished Service; the Department of Defense Medal for Distinguished Public Service; NASA Medal for Distinguished Service "US-Russia Relations on the Eve of Clinton's Trip to Moscow" </w:t>
      </w:r>
      <w:hyperlink r:id="rId30" w:history="1">
        <w:r>
          <w:rPr>
            <w:rStyle w:val="Hyperlink"/>
          </w:rPr>
          <w:t>http://www.carnegieendowment.org/publications/index.cfm?fa=view&amp;id=23985&amp;prog=zru</w:t>
        </w:r>
      </w:hyperlink>
      <w:r>
        <w:t xml:space="preserve"> [accessed 10/30/9])</w:t>
      </w:r>
    </w:p>
    <w:p w:rsidR="008E4477" w:rsidRDefault="008E4477" w:rsidP="008E4477"/>
    <w:p w:rsidR="008E4477" w:rsidRDefault="008E4477" w:rsidP="008E4477">
      <w:r w:rsidRPr="008E4477">
        <w:t xml:space="preserve">I think we have done reasonably well at seeing each other as both engaged, </w:t>
      </w:r>
    </w:p>
    <w:p w:rsidR="008E4477" w:rsidRDefault="008E4477" w:rsidP="008E4477">
      <w:r>
        <w:t>AND</w:t>
      </w:r>
    </w:p>
    <w:p w:rsidR="008E4477" w:rsidRPr="008E4477" w:rsidRDefault="008E4477" w:rsidP="008E4477">
      <w:proofErr w:type="gramStart"/>
      <w:r w:rsidRPr="008E4477">
        <w:t>to</w:t>
      </w:r>
      <w:proofErr w:type="gramEnd"/>
      <w:r w:rsidRPr="008E4477">
        <w:t xml:space="preserve"> find tensions rising over our approaches to this as opposed to others.</w:t>
      </w:r>
    </w:p>
    <w:p w:rsidR="008E4477" w:rsidRDefault="008E4477" w:rsidP="008E4477">
      <w:r w:rsidRPr="008E4477">
        <w:lastRenderedPageBreak/>
        <w:t xml:space="preserve">So I think I would leave it that we’ve made a good beginning with the </w:t>
      </w:r>
    </w:p>
    <w:p w:rsidR="008E4477" w:rsidRDefault="008E4477" w:rsidP="008E4477">
      <w:r>
        <w:t>AND</w:t>
      </w:r>
    </w:p>
    <w:p w:rsidR="008E4477" w:rsidRPr="008E4477" w:rsidRDefault="008E4477" w:rsidP="008E4477">
      <w:proofErr w:type="gramStart"/>
      <w:r w:rsidRPr="008E4477">
        <w:t>a</w:t>
      </w:r>
      <w:proofErr w:type="gramEnd"/>
      <w:r w:rsidRPr="008E4477">
        <w:t xml:space="preserve"> broad range of issues—will be less than they could be.</w:t>
      </w:r>
    </w:p>
    <w:p w:rsidR="008E4477" w:rsidRPr="008F0E16" w:rsidRDefault="008E4477" w:rsidP="008E4477"/>
    <w:p w:rsidR="008E4477" w:rsidRPr="0006782D" w:rsidRDefault="008E4477" w:rsidP="008E4477">
      <w:pPr>
        <w:pStyle w:val="Heading4"/>
      </w:pPr>
      <w:r w:rsidRPr="0006782D">
        <w:t>No escalation- the rest of the world will stay out of it</w:t>
      </w:r>
    </w:p>
    <w:p w:rsidR="008E4477" w:rsidRPr="0006782D" w:rsidRDefault="008E4477" w:rsidP="008E4477">
      <w:pPr>
        <w:rPr>
          <w:rStyle w:val="StyleStyleBold12pt"/>
        </w:rPr>
      </w:pPr>
      <w:proofErr w:type="spellStart"/>
      <w:r w:rsidRPr="0006782D">
        <w:rPr>
          <w:rStyle w:val="StyleStyleBold12pt"/>
        </w:rPr>
        <w:t>Vladimirov</w:t>
      </w:r>
      <w:proofErr w:type="spellEnd"/>
      <w:r w:rsidRPr="0006782D">
        <w:rPr>
          <w:rStyle w:val="StyleStyleBold12pt"/>
        </w:rPr>
        <w:t xml:space="preserve">, Military Expert Board VP, 7-20-7, </w:t>
      </w:r>
    </w:p>
    <w:p w:rsidR="008E4477" w:rsidRPr="00345B00" w:rsidRDefault="008E4477" w:rsidP="008E4477">
      <w:proofErr w:type="gramStart"/>
      <w:r w:rsidRPr="00345B00">
        <w:t>( Major</w:t>
      </w:r>
      <w:proofErr w:type="gramEnd"/>
      <w:r w:rsidRPr="00345B00">
        <w:t xml:space="preserve"> General Alexander, “WILL AMERICA FIGHT RUSSIA?” Defense and Security, l/n [accessed 2/2/8]</w:t>
      </w:r>
    </w:p>
    <w:p w:rsidR="008E4477" w:rsidRPr="00345B00" w:rsidRDefault="008E4477" w:rsidP="008E4477"/>
    <w:p w:rsidR="008E4477" w:rsidRDefault="008E4477" w:rsidP="008E4477">
      <w:r w:rsidRPr="008E4477">
        <w:t xml:space="preserve">Deterioration of the Russian-American armed conflict into WWIII is unlikely because the rest </w:t>
      </w:r>
    </w:p>
    <w:p w:rsidR="008E4477" w:rsidRDefault="008E4477" w:rsidP="008E4477">
      <w:r>
        <w:t>AND</w:t>
      </w:r>
    </w:p>
    <w:p w:rsidR="008E4477" w:rsidRPr="008E4477" w:rsidRDefault="008E4477" w:rsidP="008E4477">
      <w:proofErr w:type="gramStart"/>
      <w:r w:rsidRPr="008E4477">
        <w:t>where</w:t>
      </w:r>
      <w:proofErr w:type="gramEnd"/>
      <w:r w:rsidRPr="008E4477">
        <w:t xml:space="preserve"> someone watches from a mountaintop how the tigers were fighting down below.</w:t>
      </w:r>
    </w:p>
    <w:p w:rsidR="008E4477" w:rsidRPr="00954654" w:rsidRDefault="008E4477" w:rsidP="008E4477">
      <w:pPr>
        <w:pStyle w:val="tag"/>
      </w:pPr>
    </w:p>
    <w:p w:rsidR="008E4477" w:rsidRDefault="008E4477" w:rsidP="008E4477">
      <w:pPr>
        <w:pStyle w:val="Heading4"/>
      </w:pPr>
      <w:r>
        <w:t>Saudi Arabia equalizes prices.</w:t>
      </w:r>
    </w:p>
    <w:p w:rsidR="008E4477" w:rsidRPr="00830798" w:rsidRDefault="008E4477" w:rsidP="008E4477">
      <w:pPr>
        <w:rPr>
          <w:rStyle w:val="StyleStyleBold12pt"/>
        </w:rPr>
      </w:pPr>
      <w:r w:rsidRPr="00830798">
        <w:rPr>
          <w:rStyle w:val="StyleStyleBold12pt"/>
        </w:rPr>
        <w:t>Reuters, 9-16-12</w:t>
      </w:r>
    </w:p>
    <w:p w:rsidR="008E4477" w:rsidRDefault="008E4477" w:rsidP="008E4477">
      <w:r>
        <w:t xml:space="preserve">[“Crude oil ought to be $150 per barrel: Iran” </w:t>
      </w:r>
      <w:hyperlink r:id="rId31" w:history="1">
        <w:r w:rsidRPr="004C1524">
          <w:rPr>
            <w:rStyle w:val="Hyperlink"/>
          </w:rPr>
          <w:t>http://www.reuters.com/article/2012/09/16/us-iran-oil-prices-idUSBRE88F0EQ20120916</w:t>
        </w:r>
      </w:hyperlink>
      <w:r>
        <w:t>, accessed 9-19-12, TAP]</w:t>
      </w:r>
    </w:p>
    <w:p w:rsidR="008E4477" w:rsidRDefault="008E4477" w:rsidP="008E4477"/>
    <w:p w:rsidR="008E4477" w:rsidRDefault="008E4477" w:rsidP="008E4477">
      <w:r w:rsidRPr="008E4477">
        <w:t xml:space="preserve">Crude oil should be at least $150 per barrel, Iran's oil minister was </w:t>
      </w:r>
    </w:p>
    <w:p w:rsidR="008E4477" w:rsidRDefault="008E4477" w:rsidP="008E4477">
      <w:r>
        <w:t>AND</w:t>
      </w:r>
    </w:p>
    <w:p w:rsidR="008E4477" w:rsidRPr="008E4477" w:rsidRDefault="008E4477" w:rsidP="008E4477">
      <w:proofErr w:type="gramStart"/>
      <w:r w:rsidRPr="008E4477">
        <w:t>as</w:t>
      </w:r>
      <w:proofErr w:type="gramEnd"/>
      <w:r w:rsidRPr="008E4477">
        <w:t xml:space="preserve"> well we will have a rise in oil prices in the winter."</w:t>
      </w:r>
    </w:p>
    <w:p w:rsidR="008E4477" w:rsidRDefault="008E4477" w:rsidP="008E4477"/>
    <w:p w:rsidR="008E4477" w:rsidRDefault="008E4477" w:rsidP="008E4477">
      <w:pPr>
        <w:pStyle w:val="Heading4"/>
      </w:pPr>
      <w:r>
        <w:t>High prices are inevitable – supply instability.</w:t>
      </w:r>
    </w:p>
    <w:p w:rsidR="008E4477" w:rsidRPr="003E7F23" w:rsidRDefault="008E4477" w:rsidP="008E4477">
      <w:pPr>
        <w:rPr>
          <w:rStyle w:val="StyleStyleBold12pt"/>
        </w:rPr>
      </w:pPr>
      <w:r>
        <w:rPr>
          <w:rStyle w:val="StyleStyleBold12pt"/>
        </w:rPr>
        <w:t xml:space="preserve">Gordon, </w:t>
      </w:r>
      <w:r w:rsidRPr="003E7F23">
        <w:rPr>
          <w:rStyle w:val="StyleStyleBold12pt"/>
        </w:rPr>
        <w:t>senior associate at the Carnegie Endowment for International Peace</w:t>
      </w:r>
      <w:r>
        <w:rPr>
          <w:rStyle w:val="StyleStyleBold12pt"/>
        </w:rPr>
        <w:t xml:space="preserve">, 12 </w:t>
      </w:r>
    </w:p>
    <w:p w:rsidR="008E4477" w:rsidRDefault="008E4477" w:rsidP="008E4477">
      <w:r>
        <w:t>(Deborah Gordon, 3-22-12, US News, “</w:t>
      </w:r>
      <w:r w:rsidRPr="003E7F23">
        <w:t>No Magic Bullet for the Price of Gas</w:t>
      </w:r>
      <w:r>
        <w:t xml:space="preserve">,” </w:t>
      </w:r>
      <w:hyperlink r:id="rId32" w:history="1">
        <w:r w:rsidRPr="00D24444">
          <w:rPr>
            <w:rStyle w:val="Hyperlink"/>
          </w:rPr>
          <w:t>http://www.usnews.com/opinion/articles/2012/03/22/no-magic-bullet-for-the-price-of-gas</w:t>
        </w:r>
      </w:hyperlink>
      <w:r>
        <w:t xml:space="preserve">, access date: 9-4-12, LLL) </w:t>
      </w:r>
    </w:p>
    <w:p w:rsidR="008E4477" w:rsidRDefault="008E4477" w:rsidP="008E4477"/>
    <w:p w:rsidR="008E4477" w:rsidRDefault="008E4477" w:rsidP="008E4477">
      <w:r w:rsidRPr="008E4477">
        <w:t xml:space="preserve">As they ruminate at the pump, Americans may have finally figured out the new </w:t>
      </w:r>
    </w:p>
    <w:p w:rsidR="008E4477" w:rsidRDefault="008E4477" w:rsidP="008E4477">
      <w:r>
        <w:t>AND</w:t>
      </w:r>
    </w:p>
    <w:p w:rsidR="008E4477" w:rsidRPr="008E4477" w:rsidRDefault="008E4477" w:rsidP="008E4477">
      <w:proofErr w:type="gramStart"/>
      <w:r w:rsidRPr="008E4477">
        <w:t>world</w:t>
      </w:r>
      <w:proofErr w:type="gramEnd"/>
      <w:r w:rsidRPr="008E4477">
        <w:t xml:space="preserve"> oil is found, the price is tied to the global market.</w:t>
      </w:r>
    </w:p>
    <w:p w:rsidR="008E4477" w:rsidRDefault="008E4477" w:rsidP="008E4477">
      <w:pPr>
        <w:rPr>
          <w:rStyle w:val="StyleBoldUnderline"/>
        </w:rPr>
      </w:pPr>
    </w:p>
    <w:p w:rsidR="008E4477" w:rsidRPr="00FC59DA" w:rsidRDefault="008E4477" w:rsidP="008E4477">
      <w:pPr>
        <w:pStyle w:val="Heading3"/>
      </w:pPr>
      <w:r w:rsidRPr="00FC59DA">
        <w:lastRenderedPageBreak/>
        <w:t>Water Answers</w:t>
      </w:r>
    </w:p>
    <w:p w:rsidR="008E4477" w:rsidRPr="004B148F" w:rsidRDefault="008E4477" w:rsidP="008E4477"/>
    <w:p w:rsidR="008E4477" w:rsidRPr="00A706D4" w:rsidRDefault="008E4477" w:rsidP="008E4477">
      <w:pPr>
        <w:pStyle w:val="tag"/>
      </w:pPr>
      <w:proofErr w:type="spellStart"/>
      <w:r w:rsidRPr="00A706D4">
        <w:t>Sqo</w:t>
      </w:r>
      <w:proofErr w:type="spellEnd"/>
      <w:r w:rsidRPr="00A706D4">
        <w:t xml:space="preserve"> water sources are safe regardless of an attack.</w:t>
      </w:r>
    </w:p>
    <w:p w:rsidR="008E4477" w:rsidRDefault="008E4477" w:rsidP="008E4477">
      <w:pPr>
        <w:pStyle w:val="tag"/>
      </w:pPr>
      <w:r w:rsidRPr="00A706D4">
        <w:t xml:space="preserve">DHS, 2010 </w:t>
      </w:r>
    </w:p>
    <w:p w:rsidR="008E4477" w:rsidRPr="00A706D4" w:rsidRDefault="008E4477" w:rsidP="008E4477">
      <w:r>
        <w:t>[</w:t>
      </w:r>
      <w:r w:rsidRPr="00A706D4">
        <w:t>Department of Homeland Security for Collin County, the Jewel of North Texas,</w:t>
      </w:r>
      <w:r>
        <w:t xml:space="preserve"> “What is bioterror” </w:t>
      </w:r>
      <w:hyperlink r:id="rId33" w:history="1">
        <w:r w:rsidRPr="009D20A8">
          <w:rPr>
            <w:rStyle w:val="Hyperlink"/>
          </w:rPr>
          <w:t>http://www.co.collin.tx.us/homeland_security/bioterrorism/faq/bt_faq_bioterrorism_planning.jsp</w:t>
        </w:r>
      </w:hyperlink>
      <w:r>
        <w:t>, accessed 1-19-11, TP]</w:t>
      </w:r>
    </w:p>
    <w:p w:rsidR="008E4477" w:rsidRDefault="008E4477" w:rsidP="008E4477">
      <w:pPr>
        <w:pStyle w:val="card"/>
        <w:rPr>
          <w:rStyle w:val="Strong"/>
          <w:b w:val="0"/>
          <w:bCs w:val="0"/>
        </w:rPr>
      </w:pPr>
    </w:p>
    <w:p w:rsidR="008E4477" w:rsidRDefault="008E4477" w:rsidP="008E4477">
      <w:r w:rsidRPr="008E4477">
        <w:t xml:space="preserve">Is it safe for me to drink water from the tap? Should I </w:t>
      </w:r>
      <w:proofErr w:type="gramStart"/>
      <w:r w:rsidRPr="008E4477">
        <w:t>be</w:t>
      </w:r>
      <w:proofErr w:type="gramEnd"/>
      <w:r w:rsidRPr="008E4477">
        <w:t xml:space="preserve"> </w:t>
      </w:r>
    </w:p>
    <w:p w:rsidR="008E4477" w:rsidRDefault="008E4477" w:rsidP="008E4477">
      <w:r>
        <w:t>AND</w:t>
      </w:r>
    </w:p>
    <w:p w:rsidR="008E4477" w:rsidRPr="008E4477" w:rsidRDefault="008E4477" w:rsidP="008E4477">
      <w:proofErr w:type="gramStart"/>
      <w:r w:rsidRPr="008E4477">
        <w:t>be</w:t>
      </w:r>
      <w:proofErr w:type="gramEnd"/>
      <w:r w:rsidRPr="008E4477">
        <w:t xml:space="preserve"> taken to guard against possible attack, and develop emergency response plans.</w:t>
      </w:r>
    </w:p>
    <w:p w:rsidR="008E4477" w:rsidRDefault="008E4477" w:rsidP="008E4477">
      <w:pPr>
        <w:pStyle w:val="Nothing"/>
        <w:rPr>
          <w:rStyle w:val="Author-Date"/>
        </w:rPr>
      </w:pPr>
    </w:p>
    <w:p w:rsidR="008E4477" w:rsidRDefault="008E4477" w:rsidP="008E4477">
      <w:pPr>
        <w:pStyle w:val="Nothing"/>
        <w:rPr>
          <w:rStyle w:val="Author-Date"/>
        </w:rPr>
      </w:pPr>
    </w:p>
    <w:p w:rsidR="008E4477" w:rsidRPr="00903023" w:rsidRDefault="008E4477" w:rsidP="008E4477">
      <w:pPr>
        <w:pStyle w:val="tag"/>
      </w:pPr>
      <w:r>
        <w:t>Very small risk of the advantage our water system has been vulnerable since before WWII.</w:t>
      </w:r>
    </w:p>
    <w:p w:rsidR="008E4477" w:rsidRDefault="008E4477" w:rsidP="008E4477">
      <w:pPr>
        <w:pStyle w:val="tag"/>
      </w:pPr>
      <w:proofErr w:type="spellStart"/>
      <w:r w:rsidRPr="00433ABA">
        <w:t>DeNileon</w:t>
      </w:r>
      <w:proofErr w:type="spellEnd"/>
      <w:r w:rsidRPr="00433ABA">
        <w:t xml:space="preserve">, </w:t>
      </w:r>
      <w:r>
        <w:t xml:space="preserve">Montana Rural Water Systems, </w:t>
      </w:r>
      <w:r w:rsidRPr="00433ABA">
        <w:t>2001</w:t>
      </w:r>
    </w:p>
    <w:p w:rsidR="008E4477" w:rsidRDefault="008E4477" w:rsidP="008E4477">
      <w:r>
        <w:t xml:space="preserve">[Gay </w:t>
      </w:r>
      <w:r w:rsidRPr="00433ABA">
        <w:t>Porter, “Critical Infrastructure Protection</w:t>
      </w:r>
      <w:r>
        <w:t xml:space="preserve">” </w:t>
      </w:r>
      <w:hyperlink r:id="rId34" w:history="1">
        <w:r w:rsidRPr="009D20A8">
          <w:rPr>
            <w:rStyle w:val="Hyperlink"/>
          </w:rPr>
          <w:t>http://www.mrws.org/Terror/Counterterrorism.htm</w:t>
        </w:r>
      </w:hyperlink>
      <w:r>
        <w:t>, accessed 1-19-11, TP]</w:t>
      </w:r>
    </w:p>
    <w:p w:rsidR="008E4477" w:rsidRDefault="008E4477" w:rsidP="008E4477">
      <w:pPr>
        <w:pStyle w:val="Nothing"/>
        <w:rPr>
          <w:rStyle w:val="underline"/>
        </w:rPr>
      </w:pPr>
    </w:p>
    <w:p w:rsidR="008E4477" w:rsidRDefault="008E4477" w:rsidP="008E4477">
      <w:r w:rsidRPr="008E4477">
        <w:t xml:space="preserve">The potential for threat is not new. "It has long been recognized that </w:t>
      </w:r>
    </w:p>
    <w:p w:rsidR="008E4477" w:rsidRDefault="008E4477" w:rsidP="008E4477">
      <w:r>
        <w:t>AND</w:t>
      </w:r>
    </w:p>
    <w:p w:rsidR="008E4477" w:rsidRPr="008E4477" w:rsidRDefault="008E4477" w:rsidP="008E4477">
      <w:proofErr w:type="gramStart"/>
      <w:r w:rsidRPr="008E4477">
        <w:t>nation's</w:t>
      </w:r>
      <w:proofErr w:type="gramEnd"/>
      <w:r w:rsidRPr="008E4477">
        <w:t xml:space="preserve"> critical infrastructure has only heightened since the demise of the Cold War. </w:t>
      </w:r>
    </w:p>
    <w:p w:rsidR="008E4477" w:rsidRDefault="008E4477" w:rsidP="008E4477">
      <w:pPr>
        <w:pStyle w:val="Nothing"/>
      </w:pPr>
    </w:p>
    <w:p w:rsidR="008E4477" w:rsidRDefault="008E4477" w:rsidP="008E4477">
      <w:pPr>
        <w:pStyle w:val="Nothing"/>
      </w:pPr>
    </w:p>
    <w:p w:rsidR="008E4477" w:rsidRPr="00DA68E6" w:rsidRDefault="008E4477" w:rsidP="008E4477">
      <w:pPr>
        <w:pStyle w:val="tag"/>
      </w:pPr>
      <w:r>
        <w:t>Won’t be able to happen or would be detected and stopped.</w:t>
      </w:r>
    </w:p>
    <w:p w:rsidR="008E4477" w:rsidRDefault="008E4477" w:rsidP="008E4477">
      <w:pPr>
        <w:pStyle w:val="tag"/>
      </w:pPr>
      <w:r w:rsidRPr="00F75F0B">
        <w:t xml:space="preserve">WQP, </w:t>
      </w:r>
      <w:r>
        <w:t xml:space="preserve">Water and Wastes Digest, </w:t>
      </w:r>
      <w:r w:rsidRPr="00F75F0B">
        <w:t xml:space="preserve">2001 </w:t>
      </w:r>
    </w:p>
    <w:p w:rsidR="008E4477" w:rsidRPr="00F75F0B" w:rsidRDefault="008E4477" w:rsidP="008E4477">
      <w:r>
        <w:t>[</w:t>
      </w:r>
      <w:r w:rsidRPr="00F75F0B">
        <w:t>Water quality products “Bioterrorism May Pose Threat</w:t>
      </w:r>
      <w:r>
        <w:t xml:space="preserve"> to Water Supplies” Dec </w:t>
      </w:r>
      <w:proofErr w:type="spellStart"/>
      <w:r>
        <w:t>Vol</w:t>
      </w:r>
      <w:proofErr w:type="spellEnd"/>
      <w:r>
        <w:t xml:space="preserve"> 6 </w:t>
      </w:r>
      <w:proofErr w:type="spellStart"/>
      <w:r>
        <w:t>num</w:t>
      </w:r>
      <w:proofErr w:type="spellEnd"/>
      <w:r>
        <w:t xml:space="preserve"> 12,</w:t>
      </w:r>
    </w:p>
    <w:p w:rsidR="008E4477" w:rsidRPr="00F75F0B" w:rsidRDefault="008E4477" w:rsidP="008E4477">
      <w:r w:rsidRPr="00F75F0B">
        <w:t>http://www.wwdmag.com/Bioterrorism-May-Pose-Threat-to-Water-Supplies-article2809</w:t>
      </w:r>
    </w:p>
    <w:p w:rsidR="008E4477" w:rsidRDefault="008E4477" w:rsidP="008E4477">
      <w:pPr>
        <w:pStyle w:val="Nothing"/>
        <w:rPr>
          <w:szCs w:val="20"/>
        </w:rPr>
      </w:pPr>
    </w:p>
    <w:p w:rsidR="008E4477" w:rsidRDefault="008E4477" w:rsidP="008E4477">
      <w:r w:rsidRPr="008E4477">
        <w:t xml:space="preserve">Well, it’s unanimous. It would take an incredible amount of contaminant to cause </w:t>
      </w:r>
    </w:p>
    <w:p w:rsidR="008E4477" w:rsidRDefault="008E4477" w:rsidP="008E4477">
      <w:r>
        <w:t>AND</w:t>
      </w:r>
    </w:p>
    <w:p w:rsidR="008E4477" w:rsidRPr="008E4477" w:rsidRDefault="008E4477" w:rsidP="008E4477">
      <w:r w:rsidRPr="008E4477">
        <w:t xml:space="preserve">So far, no direct threats have been made regarding our water systems. </w:t>
      </w:r>
    </w:p>
    <w:p w:rsidR="008E4477" w:rsidRDefault="008E4477" w:rsidP="008E4477">
      <w:pPr>
        <w:pStyle w:val="Nothing"/>
        <w:rPr>
          <w:szCs w:val="20"/>
        </w:rPr>
      </w:pPr>
    </w:p>
    <w:p w:rsidR="008E4477" w:rsidRDefault="008E4477" w:rsidP="008E4477">
      <w:pPr>
        <w:pStyle w:val="Nothing"/>
        <w:rPr>
          <w:szCs w:val="20"/>
        </w:rPr>
      </w:pPr>
    </w:p>
    <w:p w:rsidR="008E4477" w:rsidRDefault="008E4477" w:rsidP="008E4477">
      <w:pPr>
        <w:pStyle w:val="tag"/>
      </w:pPr>
      <w:r>
        <w:t xml:space="preserve">No impact- bio-weapons </w:t>
      </w:r>
      <w:proofErr w:type="spellStart"/>
      <w:r>
        <w:t>to</w:t>
      </w:r>
      <w:proofErr w:type="spellEnd"/>
      <w:r>
        <w:t xml:space="preserve"> difficult to build and disperse- history proves- AND- even if they could be effective the perceived barriers doom motivation</w:t>
      </w:r>
    </w:p>
    <w:p w:rsidR="008E4477" w:rsidRDefault="008E4477" w:rsidP="008E4477">
      <w:proofErr w:type="spellStart"/>
      <w:r w:rsidRPr="00793430">
        <w:rPr>
          <w:b/>
          <w:u w:val="single"/>
        </w:rPr>
        <w:t>Stratfor</w:t>
      </w:r>
      <w:proofErr w:type="spellEnd"/>
      <w:r w:rsidRPr="00793430">
        <w:t>, 12-21-200</w:t>
      </w:r>
      <w:r w:rsidRPr="00793430">
        <w:rPr>
          <w:b/>
          <w:u w:val="single"/>
        </w:rPr>
        <w:t>7</w:t>
      </w:r>
      <w:r w:rsidRPr="00793430">
        <w:t>, "Bioterrorism: Sudden Death Overtime</w:t>
      </w:r>
      <w:proofErr w:type="gramStart"/>
      <w:r w:rsidRPr="00793430">
        <w:t>?,</w:t>
      </w:r>
      <w:proofErr w:type="gramEnd"/>
      <w:r w:rsidRPr="00793430">
        <w:t xml:space="preserve">" </w:t>
      </w:r>
      <w:hyperlink r:id="rId35" w:history="1">
        <w:r w:rsidRPr="003B61AE">
          <w:rPr>
            <w:rStyle w:val="Hyperlink"/>
          </w:rPr>
          <w:t>http://www.stratfor.com/analysis/bioterrorism_sudden_death_overtime</w:t>
        </w:r>
      </w:hyperlink>
    </w:p>
    <w:p w:rsidR="008E4477" w:rsidRDefault="008E4477" w:rsidP="008E4477"/>
    <w:p w:rsidR="008E4477" w:rsidRDefault="008E4477" w:rsidP="008E4477">
      <w:r w:rsidRPr="008E4477">
        <w:t xml:space="preserve">First, it must be recognized that during the past several decades of the modern </w:t>
      </w:r>
    </w:p>
    <w:p w:rsidR="008E4477" w:rsidRDefault="008E4477" w:rsidP="008E4477">
      <w:r>
        <w:t>AND</w:t>
      </w:r>
    </w:p>
    <w:p w:rsidR="008E4477" w:rsidRPr="008E4477" w:rsidRDefault="008E4477" w:rsidP="008E4477">
      <w:proofErr w:type="gramStart"/>
      <w:r w:rsidRPr="008E4477">
        <w:t>weapons</w:t>
      </w:r>
      <w:proofErr w:type="gramEnd"/>
      <w:r w:rsidRPr="008E4477">
        <w:t xml:space="preserve"> have not been executed: The cost is higher than the benefit.</w:t>
      </w:r>
    </w:p>
    <w:p w:rsidR="008E4477" w:rsidRDefault="008E4477" w:rsidP="008E4477">
      <w:pPr>
        <w:rPr>
          <w:rFonts w:cs="Arial"/>
          <w:bCs/>
          <w:snapToGrid w:val="0"/>
          <w:szCs w:val="32"/>
        </w:rPr>
      </w:pPr>
    </w:p>
    <w:p w:rsidR="008E4477" w:rsidRDefault="008E4477" w:rsidP="008E4477">
      <w:pPr>
        <w:pStyle w:val="tag"/>
      </w:pPr>
      <w:r>
        <w:t>No impact to bioweapons – easily contained</w:t>
      </w:r>
    </w:p>
    <w:p w:rsidR="008E4477" w:rsidRDefault="008E4477" w:rsidP="008E4477">
      <w:proofErr w:type="spellStart"/>
      <w:r w:rsidRPr="00517DF6">
        <w:t>Koblentz</w:t>
      </w:r>
      <w:proofErr w:type="spellEnd"/>
      <w:r w:rsidRPr="00517DF6">
        <w:t xml:space="preserve">, MIT Political Science Ph.D., </w:t>
      </w:r>
      <w:r>
        <w:t>2004</w:t>
      </w:r>
    </w:p>
    <w:p w:rsidR="008E4477" w:rsidRDefault="008E4477" w:rsidP="008E4477">
      <w:r w:rsidRPr="00517DF6">
        <w:t xml:space="preserve">[Gregory, "Pathogens as Weapons," International Security, </w:t>
      </w:r>
      <w:r>
        <w:t xml:space="preserve">28.3, </w:t>
      </w:r>
      <w:hyperlink r:id="rId36" w:history="1">
        <w:r w:rsidRPr="00BB368D">
          <w:rPr>
            <w:rStyle w:val="Hyperlink"/>
          </w:rPr>
          <w:t>http://belfercenter.ksg.harvard.edu/files/koblentz.pdf</w:t>
        </w:r>
      </w:hyperlink>
      <w:r w:rsidRPr="00517DF6">
        <w:t>]</w:t>
      </w:r>
    </w:p>
    <w:p w:rsidR="008E4477" w:rsidRDefault="008E4477" w:rsidP="008E4477"/>
    <w:p w:rsidR="008E4477" w:rsidRDefault="008E4477" w:rsidP="008E4477">
      <w:pPr>
        <w:pStyle w:val="card"/>
      </w:pPr>
      <w:r>
        <w:lastRenderedPageBreak/>
        <w:t xml:space="preserve">This reliance on surprise, </w:t>
      </w:r>
    </w:p>
    <w:p w:rsidR="008E4477" w:rsidRDefault="008E4477" w:rsidP="008E4477">
      <w:pPr>
        <w:pStyle w:val="card"/>
      </w:pPr>
      <w:r>
        <w:t>AND</w:t>
      </w:r>
    </w:p>
    <w:p w:rsidR="008E4477" w:rsidRDefault="008E4477" w:rsidP="008E4477">
      <w:pPr>
        <w:pStyle w:val="card"/>
      </w:pPr>
      <w:proofErr w:type="gramStart"/>
      <w:r w:rsidRPr="005134AD">
        <w:rPr>
          <w:rStyle w:val="underline"/>
          <w:highlight w:val="yellow"/>
        </w:rPr>
        <w:t>measures</w:t>
      </w:r>
      <w:proofErr w:type="gramEnd"/>
      <w:r w:rsidRPr="005134AD">
        <w:rPr>
          <w:highlight w:val="yellow"/>
        </w:rPr>
        <w:t xml:space="preserve"> </w:t>
      </w:r>
      <w:r>
        <w:t>to mitigate the consequences of an attack.</w:t>
      </w:r>
    </w:p>
    <w:p w:rsidR="008E4477" w:rsidRPr="00AF5046" w:rsidRDefault="008E4477" w:rsidP="008E4477"/>
    <w:p w:rsidR="008E4477" w:rsidRPr="009D368A" w:rsidRDefault="008E4477" w:rsidP="008E4477"/>
    <w:p w:rsidR="008E4477" w:rsidRDefault="008E4477" w:rsidP="008E4477">
      <w:pPr>
        <w:rPr>
          <w:rStyle w:val="StyleStyleBold12pt"/>
        </w:rPr>
      </w:pPr>
    </w:p>
    <w:p w:rsidR="008E4477" w:rsidRDefault="008E4477" w:rsidP="008E4477">
      <w:pPr>
        <w:rPr>
          <w:rStyle w:val="StyleStyleBold12pt"/>
        </w:rPr>
      </w:pPr>
    </w:p>
    <w:bookmarkEnd w:id="1"/>
    <w:p w:rsidR="008E4477" w:rsidRDefault="008E4477" w:rsidP="008E4477">
      <w:pPr>
        <w:pStyle w:val="Heading3"/>
      </w:pPr>
      <w:r>
        <w:lastRenderedPageBreak/>
        <w:t>Coal Answer</w:t>
      </w:r>
    </w:p>
    <w:p w:rsidR="008E4477" w:rsidRDefault="008E4477" w:rsidP="008E4477"/>
    <w:p w:rsidR="008E4477" w:rsidRDefault="008E4477" w:rsidP="008E4477">
      <w:pPr>
        <w:pStyle w:val="Heading4"/>
      </w:pPr>
      <w:r>
        <w:t>US Coal production down now</w:t>
      </w:r>
    </w:p>
    <w:p w:rsidR="008E4477" w:rsidRPr="00624135" w:rsidRDefault="008E4477" w:rsidP="008E4477">
      <w:pPr>
        <w:rPr>
          <w:rStyle w:val="StyleStyleBold12pt"/>
        </w:rPr>
      </w:pPr>
      <w:r w:rsidRPr="00624135">
        <w:rPr>
          <w:rStyle w:val="StyleStyleBold12pt"/>
        </w:rPr>
        <w:t>Live Trading News, 9/18/12</w:t>
      </w:r>
    </w:p>
    <w:p w:rsidR="008E4477" w:rsidRDefault="008E4477" w:rsidP="008E4477">
      <w:r>
        <w:t>(</w:t>
      </w:r>
      <w:hyperlink r:id="rId37" w:history="1">
        <w:r w:rsidRPr="00D0765D">
          <w:rPr>
            <w:rStyle w:val="Hyperlink"/>
          </w:rPr>
          <w:t>http://www.livetradingnews.com/us-coal-production-falls-for-the-3rd-week-running-benchmark-prices-down-20-from-a-year-ago-86367.htm</w:t>
        </w:r>
      </w:hyperlink>
      <w:r>
        <w:t>, accessed 9/18/12, EEG)</w:t>
      </w:r>
    </w:p>
    <w:p w:rsidR="008E4477" w:rsidRDefault="008E4477" w:rsidP="008E4477"/>
    <w:p w:rsidR="008E4477" w:rsidRDefault="008E4477" w:rsidP="008E4477">
      <w:r w:rsidRPr="008E4477">
        <w:t xml:space="preserve">US Coal production falls for the 3rd week running, benchmark prices down 20% </w:t>
      </w:r>
    </w:p>
    <w:p w:rsidR="008E4477" w:rsidRDefault="008E4477" w:rsidP="008E4477">
      <w:r>
        <w:t>AND</w:t>
      </w:r>
    </w:p>
    <w:p w:rsidR="008E4477" w:rsidRPr="008E4477" w:rsidRDefault="008E4477" w:rsidP="008E4477">
      <w:proofErr w:type="gramStart"/>
      <w:r w:rsidRPr="008E4477">
        <w:t>, down from $56.33 at the beginning of the week.</w:t>
      </w:r>
      <w:proofErr w:type="gramEnd"/>
    </w:p>
    <w:p w:rsidR="008E4477" w:rsidRPr="001D5C22" w:rsidRDefault="008E4477" w:rsidP="008E4477"/>
    <w:p w:rsidR="008E4477" w:rsidRDefault="008E4477" w:rsidP="008E4477"/>
    <w:p w:rsidR="008E4477" w:rsidRDefault="008E4477" w:rsidP="008E4477">
      <w:pPr>
        <w:pStyle w:val="Heading3"/>
      </w:pPr>
      <w:r>
        <w:lastRenderedPageBreak/>
        <w:t>2ac – Capitalism Bad K</w:t>
      </w:r>
    </w:p>
    <w:p w:rsidR="008E4477" w:rsidRDefault="008E4477" w:rsidP="008E4477">
      <w:pPr>
        <w:pStyle w:val="Heading4"/>
      </w:pPr>
    </w:p>
    <w:p w:rsidR="008E4477" w:rsidRDefault="008E4477" w:rsidP="008E4477">
      <w:pPr>
        <w:pStyle w:val="Heading4"/>
      </w:pPr>
      <w:r>
        <w:t>No link-1AC evidence says they’re high paying jobs</w:t>
      </w:r>
    </w:p>
    <w:p w:rsidR="008E4477" w:rsidRDefault="008E4477" w:rsidP="008E4477"/>
    <w:p w:rsidR="008E4477" w:rsidRPr="001D5C22" w:rsidRDefault="008E4477" w:rsidP="008E4477">
      <w:r>
        <w:t>Jobs act should have triggered the link-we gave thousands of jobs</w:t>
      </w:r>
    </w:p>
    <w:p w:rsidR="008E4477" w:rsidRDefault="008E4477" w:rsidP="008E4477">
      <w:pPr>
        <w:pStyle w:val="Heading4"/>
      </w:pPr>
      <w:r>
        <w:t>Guided capitalism solves.</w:t>
      </w:r>
    </w:p>
    <w:p w:rsidR="008E4477" w:rsidRPr="00290791" w:rsidRDefault="008E4477" w:rsidP="008E4477">
      <w:pPr>
        <w:rPr>
          <w:rStyle w:val="StyleStyleBold12pt"/>
        </w:rPr>
      </w:pPr>
      <w:r w:rsidRPr="00290791">
        <w:rPr>
          <w:rStyle w:val="StyleStyleBold12pt"/>
        </w:rP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38" w:anchor="v=onepage&amp;q&amp;f=false" w:history="1">
        <w:r w:rsidRPr="00A278C1">
          <w:rPr>
            <w:rStyle w:val="Hyperlink"/>
          </w:rPr>
          <w:t>http://books.google.com/books?id=cMThEEHW2JYC&amp;printsec=frontcover#v=onepage&amp;q&amp;f=false</w:t>
        </w:r>
      </w:hyperlink>
      <w:r>
        <w:t>, p.20, accessed 7-10-12, TAP]</w:t>
      </w:r>
    </w:p>
    <w:p w:rsidR="008E4477" w:rsidRPr="002E6A89" w:rsidRDefault="008E4477" w:rsidP="008E4477"/>
    <w:p w:rsidR="008E4477" w:rsidRDefault="008E4477" w:rsidP="008E4477">
      <w:r w:rsidRPr="008E4477">
        <w:t xml:space="preserve">A healthy society, I would argue, is one characterized by simultaneous increases in </w:t>
      </w:r>
    </w:p>
    <w:p w:rsidR="008E4477" w:rsidRDefault="008E4477" w:rsidP="008E4477">
      <w:r>
        <w:t>AND</w:t>
      </w:r>
    </w:p>
    <w:p w:rsidR="008E4477" w:rsidRPr="008E4477" w:rsidRDefault="008E4477" w:rsidP="008E4477">
      <w:proofErr w:type="gramStart"/>
      <w:r w:rsidRPr="008E4477">
        <w:t>rather</w:t>
      </w:r>
      <w:proofErr w:type="gramEnd"/>
      <w:r w:rsidRPr="008E4477">
        <w:t xml:space="preserve"> than strangle the rather truculent capitalist goose that lays the golden eggs. </w:t>
      </w:r>
    </w:p>
    <w:p w:rsidR="008E4477" w:rsidRPr="00E97AA3" w:rsidRDefault="008E4477" w:rsidP="008E4477"/>
    <w:p w:rsidR="008E4477" w:rsidRDefault="008E4477" w:rsidP="008E4477">
      <w:pPr>
        <w:pStyle w:val="Heading4"/>
      </w:pPr>
      <w:r>
        <w:t>Every alternative paradigm is inevitably circular – resolution requires weighing impacts – not ethics.</w:t>
      </w:r>
    </w:p>
    <w:p w:rsidR="008E4477" w:rsidRDefault="008E4477" w:rsidP="008E4477">
      <w:pPr>
        <w:pStyle w:val="ListParagraph"/>
        <w:numPr>
          <w:ilvl w:val="0"/>
          <w:numId w:val="1"/>
        </w:numPr>
      </w:pPr>
      <w:r>
        <w:t>The alt is circular – undercuts any ethics based argument</w:t>
      </w:r>
    </w:p>
    <w:p w:rsidR="008E4477" w:rsidRPr="00593AAB" w:rsidRDefault="008E4477" w:rsidP="008E4477">
      <w:pPr>
        <w:pStyle w:val="ListParagraph"/>
        <w:numPr>
          <w:ilvl w:val="0"/>
          <w:numId w:val="1"/>
        </w:numPr>
      </w:pPr>
      <w:r>
        <w:t>Consequentialism is inevitable</w:t>
      </w:r>
    </w:p>
    <w:p w:rsidR="008E4477" w:rsidRPr="00A44472" w:rsidRDefault="008E4477" w:rsidP="008E4477">
      <w:pPr>
        <w:rPr>
          <w:rStyle w:val="StyleStyleBold12pt"/>
        </w:rPr>
      </w:pPr>
      <w:proofErr w:type="spellStart"/>
      <w:r w:rsidRPr="00A44472">
        <w:rPr>
          <w:rStyle w:val="StyleStyleBold12pt"/>
        </w:rPr>
        <w:t>Hirokawa</w:t>
      </w:r>
      <w:proofErr w:type="spellEnd"/>
      <w:r w:rsidRPr="00A44472">
        <w:rPr>
          <w:rStyle w:val="StyleStyleBold12pt"/>
        </w:rPr>
        <w:t>, Northwestern School of Law LLM, 2002</w:t>
      </w:r>
    </w:p>
    <w:p w:rsidR="008E4477" w:rsidRDefault="008E4477" w:rsidP="008E4477">
      <w:r>
        <w:t xml:space="preserve">[Keith, LLM is an advanced degree that goes beyond JD, 21 Stan. </w:t>
      </w:r>
      <w:proofErr w:type="spellStart"/>
      <w:proofErr w:type="gramStart"/>
      <w:r>
        <w:t>Envtl</w:t>
      </w:r>
      <w:proofErr w:type="spellEnd"/>
      <w:r>
        <w:t>.</w:t>
      </w:r>
      <w:proofErr w:type="gramEnd"/>
      <w:r>
        <w:t xml:space="preserve"> L.J. 225, “ARTICLE: Some Pragmatic Observations </w:t>
      </w:r>
      <w:proofErr w:type="gramStart"/>
      <w:r>
        <w:t>About Radical Critique In</w:t>
      </w:r>
      <w:proofErr w:type="gramEnd"/>
      <w:r>
        <w:t xml:space="preserve"> Environmental Law” Lexis, accessed 7-8-12, TAP]</w:t>
      </w:r>
    </w:p>
    <w:p w:rsidR="008E4477" w:rsidRDefault="008E4477" w:rsidP="008E4477"/>
    <w:p w:rsidR="008E4477" w:rsidRDefault="008E4477" w:rsidP="008E4477">
      <w:r w:rsidRPr="008E4477">
        <w:t xml:space="preserve">A pragmatic approach to environmental decision making </w:t>
      </w:r>
      <w:proofErr w:type="gramStart"/>
      <w:r w:rsidRPr="008E4477">
        <w:t>requires  [</w:t>
      </w:r>
      <w:proofErr w:type="gramEnd"/>
      <w:r w:rsidRPr="008E4477">
        <w:t xml:space="preserve">*255]  environmental advocates to recognize </w:t>
      </w:r>
    </w:p>
    <w:p w:rsidR="008E4477" w:rsidRDefault="008E4477" w:rsidP="008E4477">
      <w:r>
        <w:t>AND</w:t>
      </w:r>
    </w:p>
    <w:p w:rsidR="008E4477" w:rsidRPr="008E4477" w:rsidRDefault="008E4477" w:rsidP="008E4477">
      <w:r w:rsidRPr="008E4477">
        <w:t xml:space="preserve">. </w:t>
      </w:r>
      <w:proofErr w:type="gramStart"/>
      <w:r w:rsidRPr="008E4477">
        <w:t>n139</w:t>
      </w:r>
      <w:proofErr w:type="gramEnd"/>
      <w:r w:rsidRPr="008E4477">
        <w:t xml:space="preserve"> Persuasion, not stubborn dogmatism, is the key to progress.</w:t>
      </w:r>
    </w:p>
    <w:p w:rsidR="008E4477" w:rsidRDefault="008E4477" w:rsidP="008E4477"/>
    <w:p w:rsidR="008E4477" w:rsidRDefault="008E4477" w:rsidP="008E4477">
      <w:pPr>
        <w:pStyle w:val="Heading4"/>
      </w:pPr>
      <w:r>
        <w:t>Either the alternative can be implemented through the state or institutions like corporations thwart your movement</w:t>
      </w:r>
    </w:p>
    <w:p w:rsidR="008E4477" w:rsidRPr="008E6E6E" w:rsidRDefault="008E4477" w:rsidP="008E447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E4477" w:rsidRDefault="008E4477" w:rsidP="008E4477">
      <w:r>
        <w:t xml:space="preserve">[Samuel, “Occupy Wall Street and the Art of Demanding” </w:t>
      </w:r>
      <w:hyperlink r:id="rId39" w:history="1">
        <w:r w:rsidRPr="00A531DC">
          <w:rPr>
            <w:rStyle w:val="Hyperlink"/>
          </w:rPr>
          <w:t>http://truth-out.org/opinion/item/11507-occupy-wall-street-and-the-art-of-demanding</w:t>
        </w:r>
      </w:hyperlink>
      <w:r>
        <w:t>, accessed 9-15-12, TAP]</w:t>
      </w:r>
    </w:p>
    <w:p w:rsidR="008E4477" w:rsidRDefault="008E4477" w:rsidP="008E4477"/>
    <w:p w:rsidR="008E4477" w:rsidRDefault="008E4477" w:rsidP="008E4477">
      <w:r w:rsidRPr="008E4477">
        <w:t xml:space="preserve">Of all the internal controversies Occupy generated, the one over whether the movement should </w:t>
      </w:r>
    </w:p>
    <w:p w:rsidR="008E4477" w:rsidRDefault="008E4477" w:rsidP="008E4477">
      <w:r>
        <w:t>AND</w:t>
      </w:r>
    </w:p>
    <w:p w:rsidR="008E4477" w:rsidRPr="008E4477" w:rsidRDefault="008E4477" w:rsidP="008E4477">
      <w:proofErr w:type="gramStart"/>
      <w:r w:rsidRPr="008E4477">
        <w:t>on</w:t>
      </w:r>
      <w:proofErr w:type="gramEnd"/>
      <w:r w:rsidRPr="008E4477">
        <w:t xml:space="preserve"> the state but because they were much stronger than their American counterparts.</w:t>
      </w:r>
    </w:p>
    <w:p w:rsidR="008E4477" w:rsidRPr="00D17C4E" w:rsidRDefault="008E4477" w:rsidP="008E4477"/>
    <w:p w:rsidR="008E4477" w:rsidRDefault="008E4477" w:rsidP="008E4477"/>
    <w:p w:rsidR="008E4477" w:rsidRPr="003D565C" w:rsidRDefault="008E4477" w:rsidP="008E4477">
      <w:pPr>
        <w:pStyle w:val="Heading4"/>
      </w:pPr>
      <w:r w:rsidRPr="003D565C">
        <w:lastRenderedPageBreak/>
        <w:t>The alt is vague – that’s a reason to reject the team because it makes them a moving target</w:t>
      </w:r>
      <w:r>
        <w:t xml:space="preserve"> that we can’t test to determine if it is true</w:t>
      </w:r>
      <w:r w:rsidRPr="003D565C">
        <w:t>, and vague alts fail.</w:t>
      </w:r>
    </w:p>
    <w:p w:rsidR="008E4477" w:rsidRPr="008E6E6E" w:rsidRDefault="008E4477" w:rsidP="008E447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E4477" w:rsidRDefault="008E4477" w:rsidP="008E4477">
      <w:r>
        <w:t xml:space="preserve">[Samuel, “Occupy Wall Street and the Art of Demanding” </w:t>
      </w:r>
      <w:hyperlink r:id="rId40" w:history="1">
        <w:r w:rsidRPr="00A531DC">
          <w:rPr>
            <w:rStyle w:val="Hyperlink"/>
          </w:rPr>
          <w:t>http://truth-out.org/opinion/item/11507-occupy-wall-street-and-the-art-of-demanding</w:t>
        </w:r>
      </w:hyperlink>
      <w:r>
        <w:t>, accessed 9-15-12, TAP]</w:t>
      </w:r>
    </w:p>
    <w:p w:rsidR="008E4477" w:rsidRDefault="008E4477" w:rsidP="008E4477"/>
    <w:p w:rsidR="008E4477" w:rsidRDefault="008E4477" w:rsidP="008E4477">
      <w:r w:rsidRPr="008E4477">
        <w:t xml:space="preserve">The OWS reluctance to formulate demands might have been beneficial initially in that it might </w:t>
      </w:r>
    </w:p>
    <w:p w:rsidR="008E4477" w:rsidRDefault="008E4477" w:rsidP="008E4477">
      <w:r>
        <w:t>AND</w:t>
      </w:r>
    </w:p>
    <w:p w:rsidR="008E4477" w:rsidRPr="008E4477" w:rsidRDefault="008E4477" w:rsidP="008E4477">
      <w:proofErr w:type="gramStart"/>
      <w:r w:rsidRPr="008E4477">
        <w:t>where</w:t>
      </w:r>
      <w:proofErr w:type="gramEnd"/>
      <w:r w:rsidRPr="008E4477">
        <w:t xml:space="preserve"> they are – to point B – where they want to be.</w:t>
      </w:r>
    </w:p>
    <w:p w:rsidR="008E4477" w:rsidRDefault="008E4477" w:rsidP="008E4477"/>
    <w:p w:rsidR="008E4477" w:rsidRDefault="008E4477" w:rsidP="008E4477">
      <w:pPr>
        <w:pStyle w:val="Heading4"/>
      </w:pPr>
      <w:r>
        <w:t>Defer to pragmatism over the alt – actions shape reality, not theorizing – if they don’t have a paradigm for operating in the world, you assign them zero solvency.</w:t>
      </w:r>
    </w:p>
    <w:p w:rsidR="008E4477" w:rsidRPr="0077611C" w:rsidRDefault="008E4477" w:rsidP="008E4477">
      <w:pPr>
        <w:rPr>
          <w:rStyle w:val="StyleStyleBold12pt"/>
        </w:rPr>
      </w:pPr>
      <w:proofErr w:type="spellStart"/>
      <w:r w:rsidRPr="0077611C">
        <w:rPr>
          <w:rStyle w:val="StyleStyleBold12pt"/>
        </w:rPr>
        <w:t>Ihde</w:t>
      </w:r>
      <w:proofErr w:type="spellEnd"/>
      <w:r w:rsidRPr="0077611C">
        <w:rPr>
          <w:rStyle w:val="StyleStyleBold12pt"/>
        </w:rPr>
        <w:t>, State University of New York Stony Brook philosophy professor, 2012</w:t>
      </w:r>
    </w:p>
    <w:p w:rsidR="008E4477" w:rsidRDefault="008E4477" w:rsidP="008E4477">
      <w:r>
        <w:t>[Don, “Experimental Phenomenology” second edition, p.116-7, TAP]</w:t>
      </w:r>
    </w:p>
    <w:p w:rsidR="008E4477" w:rsidRPr="004907E2" w:rsidRDefault="008E4477" w:rsidP="008E4477"/>
    <w:p w:rsidR="008E4477" w:rsidRDefault="008E4477" w:rsidP="008E4477">
      <w:r w:rsidRPr="008E4477">
        <w:t xml:space="preserve">Carl </w:t>
      </w:r>
      <w:proofErr w:type="spellStart"/>
      <w:r w:rsidRPr="008E4477">
        <w:t>Mitcham</w:t>
      </w:r>
      <w:proofErr w:type="spellEnd"/>
      <w:r w:rsidRPr="008E4477">
        <w:t xml:space="preserve">, himself a pragmatist, has pointed out that one salient feature of </w:t>
      </w:r>
    </w:p>
    <w:p w:rsidR="008E4477" w:rsidRDefault="008E4477" w:rsidP="008E4477">
      <w:r>
        <w:t>AND</w:t>
      </w:r>
    </w:p>
    <w:p w:rsidR="008E4477" w:rsidRPr="008E4477" w:rsidRDefault="008E4477" w:rsidP="008E4477">
      <w:proofErr w:type="gramStart"/>
      <w:r w:rsidRPr="008E4477">
        <w:t>not</w:t>
      </w:r>
      <w:proofErr w:type="gramEnd"/>
      <w:r w:rsidRPr="008E4477">
        <w:t xml:space="preserve"> wish to enter since my program here is more prescriptive than expository. </w:t>
      </w:r>
    </w:p>
    <w:p w:rsidR="008E4477" w:rsidRDefault="008E4477" w:rsidP="008E4477"/>
    <w:p w:rsidR="008E4477" w:rsidRPr="0049089F" w:rsidRDefault="008E4477" w:rsidP="008E4477">
      <w:pPr>
        <w:pStyle w:val="Heading4"/>
      </w:pPr>
      <w:r>
        <w:t xml:space="preserve">Intellectual change has little effect on consumption patterns – concrete actions are </w:t>
      </w:r>
      <w:proofErr w:type="gramStart"/>
      <w:r>
        <w:t>key</w:t>
      </w:r>
      <w:proofErr w:type="gramEnd"/>
      <w:r>
        <w:t>.</w:t>
      </w:r>
    </w:p>
    <w:p w:rsidR="008E4477" w:rsidRPr="00290791" w:rsidRDefault="008E4477" w:rsidP="008E4477">
      <w:pPr>
        <w:rPr>
          <w:rStyle w:val="StyleStyleBold12pt"/>
        </w:rPr>
      </w:pPr>
      <w:r w:rsidRPr="00290791">
        <w:rPr>
          <w:rStyle w:val="StyleStyleBold12pt"/>
        </w:rP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41" w:anchor="v=onepage&amp;q&amp;f=false" w:history="1">
        <w:r w:rsidRPr="00A278C1">
          <w:rPr>
            <w:rStyle w:val="Hyperlink"/>
          </w:rPr>
          <w:t>http://books.google.com/books?id=cMThEEHW2JYC&amp;printsec=frontcover#v=onepage&amp;q&amp;f=false</w:t>
        </w:r>
      </w:hyperlink>
      <w:r>
        <w:t>, p.11-2, accessed 7-10-12, TAP]</w:t>
      </w:r>
    </w:p>
    <w:p w:rsidR="008E4477" w:rsidRDefault="008E4477" w:rsidP="008E4477"/>
    <w:p w:rsidR="008E4477" w:rsidRDefault="008E4477" w:rsidP="008E4477">
      <w:r w:rsidRPr="008E4477">
        <w:t xml:space="preserve">Many eco-radicals hope that a massive ideological campaign can transform popular perceptions, </w:t>
      </w:r>
    </w:p>
    <w:p w:rsidR="008E4477" w:rsidRDefault="008E4477" w:rsidP="008E4477">
      <w:r>
        <w:t>AND</w:t>
      </w:r>
    </w:p>
    <w:p w:rsidR="008E4477" w:rsidRPr="008E4477" w:rsidRDefault="008E4477" w:rsidP="008E4477">
      <w:proofErr w:type="gramStart"/>
      <w:r w:rsidRPr="008E4477">
        <w:t>political</w:t>
      </w:r>
      <w:proofErr w:type="gramEnd"/>
      <w:r w:rsidRPr="008E4477">
        <w:t xml:space="preserve"> plans must be devised if those policies are ever to be realized.</w:t>
      </w:r>
    </w:p>
    <w:p w:rsidR="008E4477" w:rsidRDefault="008E4477" w:rsidP="008E4477"/>
    <w:p w:rsidR="008E4477" w:rsidRPr="00290791" w:rsidRDefault="008E4477" w:rsidP="008E4477">
      <w:pPr>
        <w:pStyle w:val="Heading4"/>
      </w:pPr>
      <w:r w:rsidRPr="00290791">
        <w:t>AND they don’t solve warming – we’re past the tipping point and new tech is key</w:t>
      </w:r>
    </w:p>
    <w:p w:rsidR="008E4477" w:rsidRPr="00290791" w:rsidRDefault="008E4477" w:rsidP="008E4477">
      <w:pPr>
        <w:rPr>
          <w:rStyle w:val="StyleStyleBold12pt"/>
        </w:rPr>
      </w:pPr>
      <w:proofErr w:type="spellStart"/>
      <w:r w:rsidRPr="00290791">
        <w:rPr>
          <w:rStyle w:val="StyleStyleBold12pt"/>
        </w:rPr>
        <w:t>Atkisson</w:t>
      </w:r>
      <w:proofErr w:type="spellEnd"/>
      <w:r w:rsidRPr="00290791">
        <w:rPr>
          <w:rStyle w:val="StyleStyleBold12pt"/>
        </w:rPr>
        <w:t>, President and CEO of environmental sustainability group, ‘1</w:t>
      </w:r>
    </w:p>
    <w:p w:rsidR="008E4477" w:rsidRDefault="008E4477" w:rsidP="008E4477">
      <w:bookmarkStart w:id="2" w:name="_Toc336356380"/>
      <w:r>
        <w:rPr>
          <w:rStyle w:val="Heading3Char"/>
          <w:b w:val="0"/>
          <w:sz w:val="20"/>
        </w:rPr>
        <w:t xml:space="preserve">(Alan, </w:t>
      </w:r>
      <w:proofErr w:type="gramStart"/>
      <w:r>
        <w:rPr>
          <w:rStyle w:val="Heading3Char"/>
          <w:b w:val="0"/>
          <w:sz w:val="20"/>
        </w:rPr>
        <w:t>The</w:t>
      </w:r>
      <w:proofErr w:type="gramEnd"/>
      <w:r>
        <w:rPr>
          <w:rStyle w:val="Heading3Char"/>
          <w:b w:val="0"/>
          <w:sz w:val="20"/>
        </w:rPr>
        <w:t xml:space="preserve"> </w:t>
      </w:r>
      <w:proofErr w:type="spellStart"/>
      <w:r>
        <w:rPr>
          <w:rStyle w:val="Heading3Char"/>
          <w:b w:val="0"/>
          <w:sz w:val="20"/>
        </w:rPr>
        <w:t>Atkisson</w:t>
      </w:r>
      <w:proofErr w:type="spellEnd"/>
      <w:r>
        <w:rPr>
          <w:rStyle w:val="Heading3Char"/>
          <w:b w:val="0"/>
          <w:sz w:val="20"/>
        </w:rPr>
        <w:t xml:space="preserve"> Group, international sustainability group that advises governments and corporations, “Sustainability is Dead – Long Live Sustainability,” 10-18-01,</w:t>
      </w:r>
      <w:bookmarkEnd w:id="2"/>
      <w:r>
        <w:rPr>
          <w:rStyle w:val="Heading3Char"/>
          <w:b w:val="0"/>
          <w:sz w:val="20"/>
        </w:rPr>
        <w:t xml:space="preserve"> </w:t>
      </w:r>
      <w:hyperlink r:id="rId42" w:history="1">
        <w:r>
          <w:rPr>
            <w:rStyle w:val="Hyperlink"/>
          </w:rPr>
          <w:t>http://www.rrcap.unep.org/uneptg06/course/Robert/SustainabilityManifesto2001.pdf</w:t>
        </w:r>
      </w:hyperlink>
      <w:r>
        <w:t>, accessed 9-10-10) PM</w:t>
      </w:r>
    </w:p>
    <w:p w:rsidR="008E4477" w:rsidRPr="00A75B7C" w:rsidRDefault="008E4477" w:rsidP="008E4477">
      <w:pPr>
        <w:rPr>
          <w:rStyle w:val="Heading3Char"/>
          <w:b w:val="0"/>
          <w:sz w:val="20"/>
        </w:rPr>
      </w:pPr>
    </w:p>
    <w:p w:rsidR="008E4477" w:rsidRDefault="008E4477" w:rsidP="008E4477">
      <w:r w:rsidRPr="008E4477">
        <w:t xml:space="preserve">Our economies and technologies are changing certain basic structures of planetary life, such as </w:t>
      </w:r>
    </w:p>
    <w:p w:rsidR="008E4477" w:rsidRDefault="008E4477" w:rsidP="008E4477">
      <w:r>
        <w:t>AND</w:t>
      </w:r>
    </w:p>
    <w:p w:rsidR="008E4477" w:rsidRPr="008E4477" w:rsidRDefault="008E4477" w:rsidP="008E4477">
      <w:proofErr w:type="gramStart"/>
      <w:r w:rsidRPr="008E4477">
        <w:t>with</w:t>
      </w:r>
      <w:proofErr w:type="gramEnd"/>
      <w:r w:rsidRPr="008E4477">
        <w:t xml:space="preserve"> relatively minor risks to the greater whole associated with their inevitable collapse.</w:t>
      </w:r>
    </w:p>
    <w:p w:rsidR="008E4477" w:rsidRDefault="008E4477" w:rsidP="008E4477"/>
    <w:p w:rsidR="008E4477" w:rsidRDefault="008E4477" w:rsidP="008E4477">
      <w:pPr>
        <w:pStyle w:val="Heading4"/>
      </w:pPr>
      <w:r>
        <w:lastRenderedPageBreak/>
        <w:t>No – you go back to medieval shit.</w:t>
      </w:r>
    </w:p>
    <w:p w:rsidR="008E4477" w:rsidRDefault="008E4477" w:rsidP="008E4477">
      <w:pPr>
        <w:pStyle w:val="Heading4"/>
      </w:pPr>
      <w: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43" w:anchor="v=onepage&amp;q&amp;f=false" w:history="1">
        <w:r w:rsidRPr="00A278C1">
          <w:rPr>
            <w:rStyle w:val="Hyperlink"/>
          </w:rPr>
          <w:t>http://books.google.com/books?id=cMThEEHW2JYC&amp;printsec=frontcover#v=onepage&amp;q&amp;f=false</w:t>
        </w:r>
      </w:hyperlink>
      <w:r>
        <w:t>, p.7, accessed 7-10-12, TAP]</w:t>
      </w:r>
    </w:p>
    <w:p w:rsidR="008E4477" w:rsidRPr="00364172" w:rsidRDefault="008E4477" w:rsidP="008E4477"/>
    <w:p w:rsidR="008E4477" w:rsidRDefault="008E4477" w:rsidP="008E4477">
      <w:r w:rsidRPr="008E4477">
        <w:t xml:space="preserve">While such are the fantasies only of the most moonstruck extremists, even moderate radicals </w:t>
      </w:r>
    </w:p>
    <w:p w:rsidR="008E4477" w:rsidRDefault="008E4477" w:rsidP="008E4477">
      <w:r>
        <w:t>AND</w:t>
      </w:r>
    </w:p>
    <w:p w:rsidR="008E4477" w:rsidRPr="008E4477" w:rsidRDefault="008E4477" w:rsidP="008E4477">
      <w:proofErr w:type="gramStart"/>
      <w:r w:rsidRPr="008E4477">
        <w:t>firms</w:t>
      </w:r>
      <w:proofErr w:type="gramEnd"/>
      <w:r w:rsidRPr="008E4477">
        <w:t xml:space="preserve"> are able to devise, or afford, adequate pollution abatement equipment.</w:t>
      </w:r>
    </w:p>
    <w:p w:rsidR="008E4477" w:rsidRDefault="008E4477" w:rsidP="008E4477"/>
    <w:p w:rsidR="008E4477" w:rsidRDefault="008E4477" w:rsidP="008E4477"/>
    <w:p w:rsidR="008E4477" w:rsidRDefault="008E4477" w:rsidP="008E4477">
      <w:pPr>
        <w:rPr>
          <w:rStyle w:val="Heading3Char"/>
        </w:rPr>
      </w:pPr>
      <w:bookmarkStart w:id="3" w:name="_Toc336356381"/>
      <w:r>
        <w:rPr>
          <w:rStyle w:val="Heading3Char"/>
        </w:rPr>
        <w:t>AND, the case turns the K, not the other way around</w:t>
      </w:r>
      <w:bookmarkEnd w:id="3"/>
    </w:p>
    <w:p w:rsidR="008E4477" w:rsidRPr="0023197A" w:rsidRDefault="008E4477" w:rsidP="008E4477">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8E4477" w:rsidRPr="0023197A" w:rsidRDefault="008E4477" w:rsidP="008E4477"/>
    <w:p w:rsidR="008E4477" w:rsidRDefault="008E4477" w:rsidP="008E4477">
      <w:r w:rsidRPr="008E4477">
        <w:t xml:space="preserve">I began this book hoping to contribute in some way to a deeper understanding of </w:t>
      </w:r>
    </w:p>
    <w:p w:rsidR="008E4477" w:rsidRDefault="008E4477" w:rsidP="008E4477">
      <w:r>
        <w:t>AND</w:t>
      </w:r>
    </w:p>
    <w:p w:rsidR="008E4477" w:rsidRPr="008E4477" w:rsidRDefault="008E4477" w:rsidP="008E4477">
      <w:proofErr w:type="gramStart"/>
      <w:r w:rsidRPr="008E4477">
        <w:t>on</w:t>
      </w:r>
      <w:proofErr w:type="gramEnd"/>
      <w:r w:rsidRPr="008E4477">
        <w:t xml:space="preserve"> injustice as the main cause of war seems to be empirically inadequate.</w:t>
      </w:r>
    </w:p>
    <w:p w:rsidR="008E4477" w:rsidRDefault="008E4477" w:rsidP="008E4477">
      <w:pPr>
        <w:rPr>
          <w:rStyle w:val="Heading3Char"/>
        </w:rPr>
      </w:pPr>
    </w:p>
    <w:p w:rsidR="008E4477" w:rsidRPr="00CF6FCC" w:rsidRDefault="008E4477" w:rsidP="008E4477"/>
    <w:p w:rsidR="008E4477" w:rsidRPr="00DA73B4" w:rsidRDefault="008E4477" w:rsidP="008E4477">
      <w:pPr>
        <w:rPr>
          <w:rFonts w:cs="Arial"/>
          <w:b/>
          <w:bCs/>
          <w:iCs/>
          <w:sz w:val="24"/>
          <w:szCs w:val="28"/>
        </w:rPr>
      </w:pPr>
      <w:r>
        <w:rPr>
          <w:rFonts w:cs="Arial"/>
          <w:b/>
          <w:bCs/>
          <w:iCs/>
          <w:sz w:val="24"/>
          <w:szCs w:val="28"/>
        </w:rPr>
        <w:t>4. Double bind – either they need a clear roadmap that proposes a gradual withdraw or their movement creates radical transitions wars that replace capitalism anyway</w:t>
      </w:r>
    </w:p>
    <w:p w:rsidR="008E4477" w:rsidRPr="00DA73B4" w:rsidRDefault="008E4477" w:rsidP="008E4477">
      <w:r w:rsidRPr="00DA73B4">
        <w:t xml:space="preserve">Lee </w:t>
      </w:r>
      <w:r w:rsidRPr="00CA2217">
        <w:rPr>
          <w:rStyle w:val="tagChar"/>
        </w:rPr>
        <w:t>Harris, Atlanta Writer</w:t>
      </w:r>
      <w:r w:rsidRPr="00DA73B4">
        <w:t>, 20</w:t>
      </w:r>
      <w:r w:rsidRPr="00CA2217">
        <w:rPr>
          <w:rStyle w:val="tagChar"/>
        </w:rPr>
        <w:t>02</w:t>
      </w:r>
      <w:r w:rsidRPr="00DA73B4">
        <w:t xml:space="preserve">, Two, (Policy Review, December, </w:t>
      </w:r>
      <w:proofErr w:type="gramStart"/>
      <w:r w:rsidRPr="00DA73B4">
        <w:t>p3(</w:t>
      </w:r>
      <w:proofErr w:type="gramEnd"/>
      <w:r w:rsidRPr="00DA73B4">
        <w:t>13) The intellectual origins of America-Bashing)</w:t>
      </w:r>
    </w:p>
    <w:p w:rsidR="008E4477" w:rsidRPr="00DA73B4" w:rsidRDefault="008E4477" w:rsidP="008E4477"/>
    <w:p w:rsidR="008E4477" w:rsidRDefault="008E4477" w:rsidP="008E4477">
      <w:r w:rsidRPr="008E4477">
        <w:t xml:space="preserve">This is the </w:t>
      </w:r>
      <w:proofErr w:type="spellStart"/>
      <w:r w:rsidRPr="008E4477">
        <w:t>immiserization</w:t>
      </w:r>
      <w:proofErr w:type="spellEnd"/>
      <w:r w:rsidRPr="008E4477">
        <w:t xml:space="preserve"> thesis of Marx. And it is central to revolutionary Marxism</w:t>
      </w:r>
    </w:p>
    <w:p w:rsidR="008E4477" w:rsidRDefault="008E4477" w:rsidP="008E4477">
      <w:r>
        <w:t>AND</w:t>
      </w:r>
    </w:p>
    <w:p w:rsidR="008E4477" w:rsidRPr="008E4477" w:rsidRDefault="008E4477" w:rsidP="008E4477">
      <w:proofErr w:type="gramStart"/>
      <w:r w:rsidRPr="008E4477">
        <w:t>the</w:t>
      </w:r>
      <w:proofErr w:type="gramEnd"/>
      <w:r w:rsidRPr="008E4477">
        <w:t xml:space="preserve"> social order and all socialist schemes would be reduced to pipe dreams.</w:t>
      </w:r>
    </w:p>
    <w:p w:rsidR="008E4477" w:rsidRDefault="008E4477" w:rsidP="008E4477">
      <w:pPr>
        <w:rPr>
          <w:rStyle w:val="Heading3Char"/>
        </w:rPr>
      </w:pPr>
    </w:p>
    <w:p w:rsidR="008E4477" w:rsidRDefault="008E4477" w:rsidP="008E4477">
      <w:pPr>
        <w:pStyle w:val="tag"/>
      </w:pPr>
    </w:p>
    <w:p w:rsidR="008E4477" w:rsidRDefault="008E4477" w:rsidP="008E4477"/>
    <w:p w:rsidR="008E4477" w:rsidRDefault="008E4477" w:rsidP="008E4477"/>
    <w:p w:rsidR="008E4477" w:rsidRDefault="008E4477" w:rsidP="008E4477">
      <w:pPr>
        <w:pStyle w:val="Heading3"/>
      </w:pPr>
      <w:bookmarkStart w:id="4" w:name="_Toc336356201"/>
      <w:r>
        <w:lastRenderedPageBreak/>
        <w:t>2ac – CP – Courts</w:t>
      </w:r>
      <w:bookmarkEnd w:id="4"/>
    </w:p>
    <w:p w:rsidR="008E4477" w:rsidRDefault="008E4477" w:rsidP="008E4477">
      <w:pPr>
        <w:pStyle w:val="Heading4"/>
      </w:pPr>
      <w:r>
        <w:t xml:space="preserve">3. Continuity is critical – Congressional action is necessary to solve boom-bust cycles that undermine all counterplan </w:t>
      </w:r>
      <w:proofErr w:type="gramStart"/>
      <w:r>
        <w:t>solvency</w:t>
      </w:r>
      <w:proofErr w:type="gramEnd"/>
      <w:r>
        <w:t>.</w:t>
      </w:r>
    </w:p>
    <w:p w:rsidR="008E4477" w:rsidRPr="006E3CB4" w:rsidRDefault="008E4477" w:rsidP="008E4477">
      <w:pPr>
        <w:rPr>
          <w:rStyle w:val="StyleStyleBold12pt"/>
        </w:rPr>
      </w:pPr>
      <w:proofErr w:type="spellStart"/>
      <w:r w:rsidRPr="006E3CB4">
        <w:rPr>
          <w:rStyle w:val="StyleStyleBold12pt"/>
        </w:rPr>
        <w:t>Cuttino</w:t>
      </w:r>
      <w:proofErr w:type="spellEnd"/>
      <w:r w:rsidRPr="006E3CB4">
        <w:rPr>
          <w:rStyle w:val="StyleStyleBold12pt"/>
        </w:rPr>
        <w:t>, Pew Clean Energy Program director, 7-6-12</w:t>
      </w:r>
    </w:p>
    <w:p w:rsidR="008E4477" w:rsidRDefault="008E4477" w:rsidP="008E4477">
      <w:r>
        <w:t xml:space="preserve">[Phyllis, “Investment will follow if Congress renews PTC” </w:t>
      </w:r>
      <w:hyperlink r:id="rId44" w:history="1">
        <w:r w:rsidRPr="00A531DC">
          <w:rPr>
            <w:rStyle w:val="Hyperlink"/>
          </w:rPr>
          <w:t>http://www.thecleanenergyexchange.org/posts/view/investment-will-follow-if-congress-renews-ptc/d709khtkaw/</w:t>
        </w:r>
      </w:hyperlink>
      <w:r>
        <w:t>, accessed 9-17-12, TAP]</w:t>
      </w:r>
    </w:p>
    <w:p w:rsidR="008E4477" w:rsidRDefault="008E4477" w:rsidP="008E4477"/>
    <w:p w:rsidR="008E4477" w:rsidRDefault="008E4477" w:rsidP="008E4477">
      <w:r w:rsidRPr="008E4477">
        <w:t xml:space="preserve">Congress has historically preferred to implement energy policy through a series of tax incentives rather </w:t>
      </w:r>
    </w:p>
    <w:p w:rsidR="008E4477" w:rsidRDefault="008E4477" w:rsidP="008E4477">
      <w:r>
        <w:t>AND</w:t>
      </w:r>
    </w:p>
    <w:p w:rsidR="008E4477" w:rsidRPr="008E4477" w:rsidRDefault="008E4477" w:rsidP="008E4477">
      <w:proofErr w:type="gramStart"/>
      <w:r w:rsidRPr="008E4477">
        <w:t>growth</w:t>
      </w:r>
      <w:proofErr w:type="gramEnd"/>
      <w:r w:rsidRPr="008E4477">
        <w:t xml:space="preserve"> and to assure our global leadership in a rapidly emerging new sector.</w:t>
      </w:r>
    </w:p>
    <w:p w:rsidR="008E4477" w:rsidRPr="0079135D" w:rsidRDefault="008E4477" w:rsidP="008E4477">
      <w:pPr>
        <w:rPr>
          <w:rStyle w:val="StyleStyleBold12pt"/>
        </w:rPr>
      </w:pPr>
    </w:p>
    <w:p w:rsidR="008E4477" w:rsidRDefault="008E4477" w:rsidP="008E4477">
      <w:pPr>
        <w:pStyle w:val="Heading4"/>
      </w:pPr>
      <w:r>
        <w:t>4. Congress key – only certain actor and Congress inevitably has to act.</w:t>
      </w:r>
    </w:p>
    <w:p w:rsidR="008E4477" w:rsidRPr="00330123" w:rsidRDefault="008E4477" w:rsidP="008E4477">
      <w:pPr>
        <w:rPr>
          <w:rStyle w:val="StyleStyleBold12pt"/>
        </w:rPr>
      </w:pPr>
      <w:proofErr w:type="spellStart"/>
      <w:r w:rsidRPr="00330123">
        <w:rPr>
          <w:rStyle w:val="StyleStyleBold12pt"/>
        </w:rPr>
        <w:t>Riti</w:t>
      </w:r>
      <w:proofErr w:type="spellEnd"/>
      <w:r w:rsidRPr="00330123">
        <w:rPr>
          <w:rStyle w:val="StyleStyleBold12pt"/>
        </w:rPr>
        <w:t>, Pace University School of Law center for environmental legal studies graduate research fellow, 2010</w:t>
      </w:r>
    </w:p>
    <w:p w:rsidR="008E4477" w:rsidRDefault="008E4477" w:rsidP="008E4477">
      <w:proofErr w:type="gramStart"/>
      <w:r>
        <w:t xml:space="preserve">[Christopher, Pace University school of law LLM candidate, 27 Pace </w:t>
      </w:r>
      <w:proofErr w:type="spellStart"/>
      <w:r>
        <w:t>Envtl</w:t>
      </w:r>
      <w:proofErr w:type="spellEnd"/>
      <w:r>
        <w:t>.</w:t>
      </w:r>
      <w:proofErr w:type="gramEnd"/>
      <w:r>
        <w:t xml:space="preserve"> L. Rev. 783, “COMMENT: Three Sheets to the Wind: The Renewable Energy Production Tax Credit, Congressional Political Posturing, and an Unsustainable Energy Policy” Lexis, accessed 8-19-12, TAP]</w:t>
      </w:r>
    </w:p>
    <w:p w:rsidR="008E4477" w:rsidRPr="00F0599D" w:rsidRDefault="008E4477" w:rsidP="008E4477"/>
    <w:p w:rsidR="008E4477" w:rsidRDefault="008E4477" w:rsidP="008E4477">
      <w:r w:rsidRPr="008E4477">
        <w:t xml:space="preserve">Unfortunately, there is currently no existing statutory legislation that would allow the IRS or </w:t>
      </w:r>
    </w:p>
    <w:p w:rsidR="008E4477" w:rsidRDefault="008E4477" w:rsidP="008E4477">
      <w:r>
        <w:t>AND</w:t>
      </w:r>
    </w:p>
    <w:p w:rsidR="008E4477" w:rsidRPr="008E4477" w:rsidRDefault="008E4477" w:rsidP="008E4477">
      <w:proofErr w:type="gramStart"/>
      <w:r w:rsidRPr="008E4477">
        <w:t>and</w:t>
      </w:r>
      <w:proofErr w:type="gramEnd"/>
      <w:r w:rsidRPr="008E4477">
        <w:t xml:space="preserve"> the renewable industry at large, it could not come soon enough.</w:t>
      </w:r>
    </w:p>
    <w:p w:rsidR="008E4477" w:rsidRDefault="008E4477" w:rsidP="008E4477"/>
    <w:p w:rsidR="008E4477" w:rsidRPr="0079135D" w:rsidRDefault="008E4477" w:rsidP="008E4477">
      <w:pPr>
        <w:pStyle w:val="Heading4"/>
      </w:pPr>
      <w:r>
        <w:t>5</w:t>
      </w:r>
      <w:r w:rsidRPr="0079135D">
        <w:t xml:space="preserve">. </w:t>
      </w:r>
      <w:r>
        <w:t>Doesn’t solve warming – tanks international credibility.</w:t>
      </w:r>
    </w:p>
    <w:p w:rsidR="008E4477" w:rsidRPr="0079135D" w:rsidRDefault="008E4477" w:rsidP="008E4477">
      <w:pPr>
        <w:rPr>
          <w:rStyle w:val="StyleStyleBold12pt"/>
        </w:rPr>
      </w:pPr>
      <w:r w:rsidRPr="0079135D">
        <w:rPr>
          <w:rStyle w:val="StyleStyleBold12pt"/>
        </w:rPr>
        <w:t xml:space="preserve">Wilkinson, </w:t>
      </w:r>
      <w:proofErr w:type="spellStart"/>
      <w:r w:rsidRPr="0079135D">
        <w:rPr>
          <w:rStyle w:val="StyleStyleBold12pt"/>
        </w:rPr>
        <w:t>Fourt</w:t>
      </w:r>
      <w:proofErr w:type="spellEnd"/>
      <w:r w:rsidRPr="0079135D">
        <w:rPr>
          <w:rStyle w:val="StyleStyleBold12pt"/>
        </w:rPr>
        <w:t xml:space="preserve"> Circuit Appeals Judge, 2004 </w:t>
      </w:r>
    </w:p>
    <w:p w:rsidR="008E4477" w:rsidRDefault="008E4477" w:rsidP="008E4477">
      <w:r>
        <w:t>[</w:t>
      </w:r>
      <w:proofErr w:type="spellStart"/>
      <w:r>
        <w:t>Harvie</w:t>
      </w:r>
      <w:proofErr w:type="spellEnd"/>
      <w:r>
        <w:t xml:space="preserve">, “The Use of International Law in Judicial Decisions”, 27 </w:t>
      </w:r>
      <w:proofErr w:type="spellStart"/>
      <w:r>
        <w:t>Harv</w:t>
      </w:r>
      <w:proofErr w:type="spellEnd"/>
      <w:r>
        <w:t xml:space="preserve">. </w:t>
      </w:r>
      <w:proofErr w:type="gramStart"/>
      <w:r>
        <w:t>J.L. &amp; Pub.</w:t>
      </w:r>
      <w:proofErr w:type="gramEnd"/>
      <w:r>
        <w:t xml:space="preserve"> </w:t>
      </w:r>
      <w:proofErr w:type="spellStart"/>
      <w:r>
        <w:t>Pol'y</w:t>
      </w:r>
      <w:proofErr w:type="spellEnd"/>
      <w:r>
        <w:t xml:space="preserve"> 423, Spring Lexis]</w:t>
      </w:r>
    </w:p>
    <w:p w:rsidR="008E4477" w:rsidRPr="00884E3C" w:rsidRDefault="008E4477" w:rsidP="008E4477">
      <w:pPr>
        <w:rPr>
          <w:u w:val="single"/>
        </w:rPr>
      </w:pPr>
    </w:p>
    <w:p w:rsidR="008E4477" w:rsidRDefault="008E4477" w:rsidP="008E4477">
      <w:r w:rsidRPr="008E4477">
        <w:t xml:space="preserve">So judges must not wade, </w:t>
      </w:r>
      <w:proofErr w:type="spellStart"/>
      <w:r w:rsidRPr="008E4477">
        <w:t>sua</w:t>
      </w:r>
      <w:proofErr w:type="spellEnd"/>
      <w:r w:rsidRPr="008E4477">
        <w:t xml:space="preserve"> </w:t>
      </w:r>
      <w:proofErr w:type="spellStart"/>
      <w:r w:rsidRPr="008E4477">
        <w:t>sponte</w:t>
      </w:r>
      <w:proofErr w:type="spellEnd"/>
      <w:r w:rsidRPr="008E4477">
        <w:t>, into international law's deep blue sea</w:t>
      </w:r>
    </w:p>
    <w:p w:rsidR="008E4477" w:rsidRDefault="008E4477" w:rsidP="008E4477">
      <w:r>
        <w:t>AND</w:t>
      </w:r>
    </w:p>
    <w:p w:rsidR="008E4477" w:rsidRPr="008E4477" w:rsidRDefault="008E4477" w:rsidP="008E4477">
      <w:proofErr w:type="gramStart"/>
      <w:r w:rsidRPr="008E4477">
        <w:t>in</w:t>
      </w:r>
      <w:proofErr w:type="gramEnd"/>
      <w:r w:rsidRPr="008E4477">
        <w:t xml:space="preserve"> foreign and military matters were later repudiated and contradicted by judicial decree.</w:t>
      </w:r>
    </w:p>
    <w:p w:rsidR="008E4477" w:rsidRDefault="008E4477" w:rsidP="008E4477"/>
    <w:p w:rsidR="008E4477" w:rsidRDefault="008E4477" w:rsidP="008E4477"/>
    <w:p w:rsidR="008E4477" w:rsidRPr="0079135D" w:rsidRDefault="008E4477" w:rsidP="008E4477">
      <w:pPr>
        <w:pStyle w:val="Heading4"/>
      </w:pPr>
      <w:r>
        <w:t>6</w:t>
      </w:r>
      <w:r w:rsidRPr="0079135D">
        <w:t>. Links to politics and rollback</w:t>
      </w:r>
    </w:p>
    <w:p w:rsidR="008E4477" w:rsidRPr="0079135D" w:rsidRDefault="008E4477" w:rsidP="008E4477">
      <w:pPr>
        <w:rPr>
          <w:rStyle w:val="StyleStyleBold12pt"/>
        </w:rPr>
      </w:pPr>
      <w:r w:rsidRPr="0079135D">
        <w:rPr>
          <w:rStyle w:val="StyleStyleBold12pt"/>
        </w:rPr>
        <w:t>Campbell, Government Professor, 2K</w:t>
      </w:r>
    </w:p>
    <w:p w:rsidR="008E4477" w:rsidRDefault="008E4477" w:rsidP="008E4477">
      <w:r>
        <w:t>(Colton, CONGRESS CONFRONTS THE COURTS, p. 22)</w:t>
      </w:r>
    </w:p>
    <w:p w:rsidR="008E4477" w:rsidRDefault="008E4477" w:rsidP="008E4477"/>
    <w:p w:rsidR="008E4477" w:rsidRDefault="008E4477" w:rsidP="008E4477">
      <w:r w:rsidRPr="008E4477">
        <w:t xml:space="preserve">The final situation in which the judiciary usurps the legislative power may be equally dangerous </w:t>
      </w:r>
    </w:p>
    <w:p w:rsidR="008E4477" w:rsidRDefault="008E4477" w:rsidP="008E4477">
      <w:r>
        <w:t>AND</w:t>
      </w:r>
    </w:p>
    <w:p w:rsidR="008E4477" w:rsidRPr="008E4477" w:rsidRDefault="008E4477" w:rsidP="008E4477">
      <w:proofErr w:type="gramStart"/>
      <w:r w:rsidRPr="008E4477">
        <w:t>elitist</w:t>
      </w:r>
      <w:proofErr w:type="gramEnd"/>
      <w:r w:rsidRPr="008E4477">
        <w:t>, and out-of-touch is unlikely to be respected.</w:t>
      </w:r>
    </w:p>
    <w:p w:rsidR="008E4477" w:rsidRPr="0079135D" w:rsidRDefault="008E4477" w:rsidP="008E4477"/>
    <w:p w:rsidR="008E4477" w:rsidRPr="00D7669A" w:rsidRDefault="008E4477" w:rsidP="008E4477"/>
    <w:p w:rsidR="008E4477" w:rsidRDefault="008E4477" w:rsidP="008E4477">
      <w:pPr>
        <w:pStyle w:val="Heading3"/>
      </w:pPr>
      <w:bookmarkStart w:id="5" w:name="_Toc336356197"/>
      <w:bookmarkStart w:id="6" w:name="_Toc336356398"/>
      <w:r>
        <w:lastRenderedPageBreak/>
        <w:t>2ac – CP – States</w:t>
      </w:r>
      <w:bookmarkEnd w:id="5"/>
    </w:p>
    <w:p w:rsidR="008E4477" w:rsidRDefault="008E4477" w:rsidP="008E4477"/>
    <w:p w:rsidR="008E4477" w:rsidRDefault="008E4477" w:rsidP="008E4477">
      <w:pPr>
        <w:pStyle w:val="Heading4"/>
      </w:pPr>
      <w:r>
        <w:t>Congress key – only certain actor and Congress inevitably has to act.</w:t>
      </w:r>
    </w:p>
    <w:p w:rsidR="008E4477" w:rsidRPr="00330123" w:rsidRDefault="008E4477" w:rsidP="008E4477">
      <w:pPr>
        <w:rPr>
          <w:rStyle w:val="StyleStyleBold12pt"/>
        </w:rPr>
      </w:pPr>
      <w:proofErr w:type="spellStart"/>
      <w:r w:rsidRPr="00330123">
        <w:rPr>
          <w:rStyle w:val="StyleStyleBold12pt"/>
        </w:rPr>
        <w:t>Riti</w:t>
      </w:r>
      <w:proofErr w:type="spellEnd"/>
      <w:r w:rsidRPr="00330123">
        <w:rPr>
          <w:rStyle w:val="StyleStyleBold12pt"/>
        </w:rPr>
        <w:t>, Pace University School of Law center for environmental legal studies graduate research fellow, 2010</w:t>
      </w:r>
    </w:p>
    <w:p w:rsidR="008E4477" w:rsidRDefault="008E4477" w:rsidP="008E4477">
      <w:proofErr w:type="gramStart"/>
      <w:r>
        <w:t xml:space="preserve">[Christopher, Pace University school of law LLM candidate, 27 Pace </w:t>
      </w:r>
      <w:proofErr w:type="spellStart"/>
      <w:r>
        <w:t>Envtl</w:t>
      </w:r>
      <w:proofErr w:type="spellEnd"/>
      <w:r>
        <w:t>.</w:t>
      </w:r>
      <w:proofErr w:type="gramEnd"/>
      <w:r>
        <w:t xml:space="preserve"> L. Rev. 783, “COMMENT: Three Sheets to the Wind: The Renewable Energy Production Tax Credit, Congressional Political Posturing, and an Unsustainable Energy Policy” Lexis, accessed 8-19-12, TAP]</w:t>
      </w:r>
    </w:p>
    <w:p w:rsidR="008E4477" w:rsidRPr="00F0599D" w:rsidRDefault="008E4477" w:rsidP="008E4477"/>
    <w:p w:rsidR="008E4477" w:rsidRDefault="008E4477" w:rsidP="008E4477">
      <w:r w:rsidRPr="008E4477">
        <w:t xml:space="preserve">Unfortunately, there is currently no existing statutory legislation that would allow the IRS or </w:t>
      </w:r>
    </w:p>
    <w:p w:rsidR="008E4477" w:rsidRDefault="008E4477" w:rsidP="008E4477">
      <w:r>
        <w:t>AND</w:t>
      </w:r>
    </w:p>
    <w:p w:rsidR="008E4477" w:rsidRPr="008E4477" w:rsidRDefault="008E4477" w:rsidP="008E4477">
      <w:proofErr w:type="gramStart"/>
      <w:r w:rsidRPr="008E4477">
        <w:t>and</w:t>
      </w:r>
      <w:proofErr w:type="gramEnd"/>
      <w:r w:rsidRPr="008E4477">
        <w:t xml:space="preserve"> the renewable industry at large, it could not come soon enough.</w:t>
      </w:r>
    </w:p>
    <w:p w:rsidR="008E4477" w:rsidRDefault="008E4477" w:rsidP="008E4477">
      <w:pPr>
        <w:pStyle w:val="Heading4"/>
      </w:pPr>
    </w:p>
    <w:p w:rsidR="008E4477" w:rsidRDefault="008E4477" w:rsidP="008E4477">
      <w:pPr>
        <w:pStyle w:val="Heading4"/>
      </w:pPr>
      <w:r>
        <w:t xml:space="preserve">5. Continuity is critical – fed action is necessary to solve boom-bust cycles that undermine all counterplan </w:t>
      </w:r>
      <w:proofErr w:type="gramStart"/>
      <w:r>
        <w:t>solvency</w:t>
      </w:r>
      <w:proofErr w:type="gramEnd"/>
      <w:r>
        <w:t xml:space="preserve"> – the federal government drives the market.</w:t>
      </w:r>
    </w:p>
    <w:p w:rsidR="008E4477" w:rsidRPr="006E3CB4" w:rsidRDefault="008E4477" w:rsidP="008E4477">
      <w:pPr>
        <w:rPr>
          <w:rStyle w:val="StyleStyleBold12pt"/>
        </w:rPr>
      </w:pPr>
      <w:proofErr w:type="spellStart"/>
      <w:r w:rsidRPr="006E3CB4">
        <w:rPr>
          <w:rStyle w:val="StyleStyleBold12pt"/>
        </w:rPr>
        <w:t>Cuttino</w:t>
      </w:r>
      <w:proofErr w:type="spellEnd"/>
      <w:r w:rsidRPr="006E3CB4">
        <w:rPr>
          <w:rStyle w:val="StyleStyleBold12pt"/>
        </w:rPr>
        <w:t>, Pew Clean Energy Program director, 7-6-12</w:t>
      </w:r>
    </w:p>
    <w:p w:rsidR="008E4477" w:rsidRDefault="008E4477" w:rsidP="008E4477">
      <w:r>
        <w:t xml:space="preserve">[Phyllis, “Investment will follow if Congress renews PTC” </w:t>
      </w:r>
      <w:hyperlink r:id="rId45" w:history="1">
        <w:r w:rsidRPr="00A531DC">
          <w:rPr>
            <w:rStyle w:val="Hyperlink"/>
          </w:rPr>
          <w:t>http://www.thecleanenergyexchange.org/posts/view/investment-will-follow-if-congress-renews-ptc/d709khtkaw/</w:t>
        </w:r>
      </w:hyperlink>
      <w:r>
        <w:t>, accessed 9-17-12, TAP]</w:t>
      </w:r>
    </w:p>
    <w:p w:rsidR="008E4477" w:rsidRDefault="008E4477" w:rsidP="008E4477"/>
    <w:p w:rsidR="008E4477" w:rsidRDefault="008E4477" w:rsidP="008E4477">
      <w:r w:rsidRPr="008E4477">
        <w:t xml:space="preserve">Congress has historically preferred to implement energy policy through a series of tax incentives rather </w:t>
      </w:r>
    </w:p>
    <w:p w:rsidR="008E4477" w:rsidRDefault="008E4477" w:rsidP="008E4477">
      <w:r>
        <w:t>AND</w:t>
      </w:r>
    </w:p>
    <w:p w:rsidR="008E4477" w:rsidRPr="008E4477" w:rsidRDefault="008E4477" w:rsidP="008E4477">
      <w:proofErr w:type="gramStart"/>
      <w:r w:rsidRPr="008E4477">
        <w:t>growth</w:t>
      </w:r>
      <w:proofErr w:type="gramEnd"/>
      <w:r w:rsidRPr="008E4477">
        <w:t xml:space="preserve"> and to assure our global leadership in a rapidly emerging new sector.</w:t>
      </w:r>
    </w:p>
    <w:p w:rsidR="008E4477" w:rsidRDefault="008E4477" w:rsidP="008E4477"/>
    <w:p w:rsidR="008E4477" w:rsidRPr="00CC143F" w:rsidRDefault="008E4477" w:rsidP="008E4477">
      <w:pPr>
        <w:rPr>
          <w:rStyle w:val="StyleStyleBold12pt"/>
        </w:rPr>
      </w:pPr>
    </w:p>
    <w:p w:rsidR="008E4477" w:rsidRPr="00F00CDB" w:rsidRDefault="008E4477" w:rsidP="008E4477">
      <w:pPr>
        <w:pStyle w:val="Heading4"/>
      </w:pPr>
      <w:r>
        <w:t>7. States fail – restricted budgets means containment provisions get enacted – that crushes certainty.</w:t>
      </w:r>
    </w:p>
    <w:p w:rsidR="008E4477" w:rsidRPr="00151DE3" w:rsidRDefault="008E4477" w:rsidP="008E4477">
      <w:pPr>
        <w:rPr>
          <w:rStyle w:val="StyleStyleBold12pt"/>
        </w:rPr>
      </w:pPr>
      <w:r w:rsidRPr="00151DE3">
        <w:rPr>
          <w:rStyle w:val="StyleStyleBold12pt"/>
        </w:rPr>
        <w:t xml:space="preserve">Jenkins, </w:t>
      </w:r>
      <w:proofErr w:type="spellStart"/>
      <w:r w:rsidRPr="00151DE3">
        <w:rPr>
          <w:rStyle w:val="StyleStyleBold12pt"/>
        </w:rPr>
        <w:t>Muro</w:t>
      </w:r>
      <w:proofErr w:type="spellEnd"/>
      <w:r w:rsidRPr="00151DE3">
        <w:rPr>
          <w:rStyle w:val="StyleStyleBold12pt"/>
        </w:rPr>
        <w:t xml:space="preserve">, </w:t>
      </w:r>
      <w:proofErr w:type="spellStart"/>
      <w:r w:rsidRPr="00151DE3">
        <w:rPr>
          <w:rStyle w:val="StyleStyleBold12pt"/>
        </w:rPr>
        <w:t>Nordhaus</w:t>
      </w:r>
      <w:proofErr w:type="spellEnd"/>
      <w:r w:rsidRPr="00151DE3">
        <w:rPr>
          <w:rStyle w:val="StyleStyleBold12pt"/>
        </w:rPr>
        <w:t xml:space="preserve">, </w:t>
      </w:r>
      <w:proofErr w:type="spellStart"/>
      <w:r w:rsidRPr="00151DE3">
        <w:rPr>
          <w:rStyle w:val="StyleStyleBold12pt"/>
        </w:rPr>
        <w:t>Shellenberger</w:t>
      </w:r>
      <w:proofErr w:type="spellEnd"/>
      <w:r w:rsidRPr="00151DE3">
        <w:rPr>
          <w:rStyle w:val="StyleStyleBold12pt"/>
        </w:rPr>
        <w:t xml:space="preserve">, </w:t>
      </w:r>
      <w:proofErr w:type="spellStart"/>
      <w:r w:rsidRPr="00151DE3">
        <w:rPr>
          <w:rStyle w:val="StyleStyleBold12pt"/>
        </w:rPr>
        <w:t>Tawney</w:t>
      </w:r>
      <w:proofErr w:type="spellEnd"/>
      <w:r w:rsidRPr="00151DE3">
        <w:rPr>
          <w:rStyle w:val="StyleStyleBold12pt"/>
        </w:rPr>
        <w:t xml:space="preserve">, and </w:t>
      </w:r>
      <w:proofErr w:type="spellStart"/>
      <w:r w:rsidRPr="00151DE3">
        <w:rPr>
          <w:rStyle w:val="StyleStyleBold12pt"/>
        </w:rPr>
        <w:t>Trembath</w:t>
      </w:r>
      <w:proofErr w:type="spellEnd"/>
      <w:r w:rsidRPr="00151DE3">
        <w:rPr>
          <w:rStyle w:val="StyleStyleBold12pt"/>
        </w:rPr>
        <w:t>, 04-12</w:t>
      </w:r>
    </w:p>
    <w:p w:rsidR="008E4477" w:rsidRPr="00151DE3" w:rsidRDefault="008E4477" w:rsidP="008E4477">
      <w:r w:rsidRPr="00151DE3">
        <w:t xml:space="preserve">[Jesse Jenkins, Director of Energy and Climate Policy, Breakthrough Institute Mark </w:t>
      </w:r>
      <w:proofErr w:type="spellStart"/>
      <w:r w:rsidRPr="00151DE3">
        <w:t>Muro</w:t>
      </w:r>
      <w:proofErr w:type="spellEnd"/>
      <w:r w:rsidRPr="00151DE3">
        <w:t xml:space="preserve">, Senior Fellow, Metropolitan Policy Program, Brookings Institution Ted </w:t>
      </w:r>
      <w:proofErr w:type="spellStart"/>
      <w:r w:rsidRPr="00151DE3">
        <w:t>Nordhaus</w:t>
      </w:r>
      <w:proofErr w:type="spellEnd"/>
      <w:r w:rsidRPr="00151DE3">
        <w:t xml:space="preserve"> and Michael </w:t>
      </w:r>
      <w:proofErr w:type="spellStart"/>
      <w:r w:rsidRPr="00151DE3">
        <w:t>Shellenberger</w:t>
      </w:r>
      <w:proofErr w:type="spellEnd"/>
      <w:r w:rsidRPr="00151DE3">
        <w:t xml:space="preserve">, Cofounders, Breakthrough Institute Letha </w:t>
      </w:r>
      <w:proofErr w:type="spellStart"/>
      <w:r w:rsidRPr="00151DE3">
        <w:t>Tawney</w:t>
      </w:r>
      <w:proofErr w:type="spellEnd"/>
      <w:r w:rsidRPr="00151DE3">
        <w:t xml:space="preserve">, Senior Associate, World Resources Institute Alex </w:t>
      </w:r>
      <w:proofErr w:type="spellStart"/>
      <w:r w:rsidRPr="00151DE3">
        <w:t>Trembath</w:t>
      </w:r>
      <w:proofErr w:type="spellEnd"/>
      <w:r w:rsidRPr="00151DE3">
        <w:t xml:space="preserve">, Policy Associate, Breakthrough Institute, “Beyond Boom and Bust: Putting Clean Tech on a Path to Subsidy Independence,” p.  25, thebreakthrough.org/blog/Beyond_Boom_and_Bust.pdf, 04-12, access date: 8-17-12, MAY] </w:t>
      </w:r>
    </w:p>
    <w:p w:rsidR="008E4477" w:rsidRPr="00151DE3" w:rsidRDefault="008E4477" w:rsidP="008E4477"/>
    <w:p w:rsidR="008E4477" w:rsidRDefault="008E4477" w:rsidP="008E4477">
      <w:r w:rsidRPr="00151DE3">
        <w:t xml:space="preserve">While wind power will continue to benefit </w:t>
      </w:r>
    </w:p>
    <w:p w:rsidR="008E4477" w:rsidRDefault="008E4477" w:rsidP="008E4477">
      <w:r>
        <w:t>AND</w:t>
      </w:r>
    </w:p>
    <w:p w:rsidR="008E4477" w:rsidRDefault="008E4477" w:rsidP="008E4477">
      <w:proofErr w:type="gramStart"/>
      <w:r w:rsidRPr="00072E56">
        <w:rPr>
          <w:rStyle w:val="StyleBoldUnderline"/>
          <w:highlight w:val="cyan"/>
        </w:rPr>
        <w:t>reducing</w:t>
      </w:r>
      <w:proofErr w:type="gramEnd"/>
      <w:r w:rsidRPr="00072E56">
        <w:rPr>
          <w:rStyle w:val="StyleBoldUnderline"/>
          <w:highlight w:val="cyan"/>
        </w:rPr>
        <w:t xml:space="preserve"> the market opportunities </w:t>
      </w:r>
      <w:r w:rsidRPr="00151DE3">
        <w:rPr>
          <w:rStyle w:val="StyleBoldUnderline"/>
        </w:rPr>
        <w:t>for renewables</w:t>
      </w:r>
      <w:r w:rsidRPr="00151DE3">
        <w:t>.51</w:t>
      </w:r>
    </w:p>
    <w:p w:rsidR="008E4477" w:rsidRDefault="008E4477" w:rsidP="008E4477"/>
    <w:p w:rsidR="008E4477" w:rsidRDefault="008E4477" w:rsidP="008E4477"/>
    <w:p w:rsidR="008E4477" w:rsidRDefault="008E4477" w:rsidP="008E4477">
      <w:pPr>
        <w:pStyle w:val="Heading4"/>
      </w:pPr>
      <w:r>
        <w:lastRenderedPageBreak/>
        <w:t>9. Links to politics – the counterplan is Romney’s plan.</w:t>
      </w:r>
    </w:p>
    <w:p w:rsidR="008E4477" w:rsidRPr="00984EBA" w:rsidRDefault="008E4477" w:rsidP="008E4477">
      <w:pPr>
        <w:rPr>
          <w:rStyle w:val="StyleStyleBold12pt"/>
        </w:rPr>
      </w:pPr>
      <w:r w:rsidRPr="00984EBA">
        <w:rPr>
          <w:rStyle w:val="StyleStyleBold12pt"/>
        </w:rPr>
        <w:t>Corbett, PA Governor, 8-31-12</w:t>
      </w:r>
    </w:p>
    <w:p w:rsidR="008E4477" w:rsidRDefault="008E4477" w:rsidP="008E4477">
      <w:r>
        <w:t>(Tom, “</w:t>
      </w:r>
      <w:r w:rsidRPr="00984EBA">
        <w:t>Governor Tom Corbett: Mitt Romney has right energy policy</w:t>
      </w:r>
      <w:r>
        <w:t xml:space="preserve">,” </w:t>
      </w:r>
      <w:r w:rsidRPr="00984EBA">
        <w:t>http://www.pennlive.com/editorials/index.ssf/2012/08/governor_tom_corbett_mitt_romn.html</w:t>
      </w:r>
      <w:r>
        <w:t>, accessed 9-3-12, CMM)</w:t>
      </w:r>
    </w:p>
    <w:p w:rsidR="008E4477" w:rsidRDefault="008E4477" w:rsidP="008E4477"/>
    <w:p w:rsidR="008E4477" w:rsidRDefault="008E4477" w:rsidP="008E4477">
      <w:pPr>
        <w:rPr>
          <w:rStyle w:val="StyleBoldUnderline"/>
        </w:rPr>
      </w:pPr>
      <w:r w:rsidRPr="00D47871">
        <w:rPr>
          <w:rStyle w:val="StyleBoldUnderline"/>
        </w:rPr>
        <w:t>Pennsylvania</w:t>
      </w:r>
      <w:r>
        <w:t xml:space="preserve"> also </w:t>
      </w:r>
      <w:r w:rsidRPr="00D47871">
        <w:rPr>
          <w:rStyle w:val="StyleBoldUnderline"/>
        </w:rPr>
        <w:t xml:space="preserve">is working on exchanging best practices with other states on hydraulic fracturing and </w:t>
      </w:r>
    </w:p>
    <w:p w:rsidR="008E4477" w:rsidRDefault="008E4477" w:rsidP="008E4477">
      <w:pPr>
        <w:rPr>
          <w:rStyle w:val="StyleBoldUnderline"/>
        </w:rPr>
      </w:pPr>
      <w:r>
        <w:rPr>
          <w:rStyle w:val="StyleBoldUnderline"/>
        </w:rPr>
        <w:t>AND</w:t>
      </w:r>
    </w:p>
    <w:p w:rsidR="008E4477" w:rsidRPr="00A97DB0" w:rsidRDefault="008E4477" w:rsidP="008E4477">
      <w:pPr>
        <w:rPr>
          <w:rStyle w:val="StyleBoldUnderline"/>
          <w:b w:val="0"/>
        </w:rPr>
      </w:pPr>
      <w:r w:rsidRPr="00162FFF">
        <w:rPr>
          <w:rStyle w:val="StyleBoldUnderline"/>
          <w:highlight w:val="yellow"/>
        </w:rPr>
        <w:t>, and we will all share in the prosperity that comes with that</w:t>
      </w:r>
      <w:r w:rsidRPr="00D47871">
        <w:rPr>
          <w:rStyle w:val="StyleBoldUnderline"/>
        </w:rPr>
        <w:t>.</w:t>
      </w:r>
      <w:r>
        <w:t xml:space="preserve"> </w:t>
      </w:r>
    </w:p>
    <w:p w:rsidR="008E4477" w:rsidRPr="00162FFF" w:rsidRDefault="008E4477" w:rsidP="008E4477"/>
    <w:p w:rsidR="008E4477" w:rsidRDefault="008E4477" w:rsidP="008E4477">
      <w:pPr>
        <w:pStyle w:val="Heading4"/>
      </w:pPr>
      <w:r>
        <w:t>10. States fail – inefficient and costly – triggers uncertainty.</w:t>
      </w:r>
    </w:p>
    <w:p w:rsidR="008E4477" w:rsidRPr="006826BE" w:rsidRDefault="008E4477" w:rsidP="008E4477">
      <w:pPr>
        <w:rPr>
          <w:rStyle w:val="StyleStyleBold12pt"/>
        </w:rPr>
      </w:pPr>
      <w:r w:rsidRPr="006826BE">
        <w:rPr>
          <w:rStyle w:val="StyleStyleBold12pt"/>
        </w:rPr>
        <w:t>Larsen</w:t>
      </w:r>
      <w:r>
        <w:rPr>
          <w:rStyle w:val="StyleStyleBold12pt"/>
        </w:rPr>
        <w:t xml:space="preserve"> et al</w:t>
      </w:r>
      <w:r w:rsidRPr="006826BE">
        <w:rPr>
          <w:rStyle w:val="StyleStyleBold12pt"/>
        </w:rPr>
        <w:t>, expert on Federal climate and energy policy World Resources Institute, 7</w:t>
      </w:r>
    </w:p>
    <w:p w:rsidR="008E4477" w:rsidRDefault="008E4477" w:rsidP="008E4477">
      <w:r>
        <w:t>(John</w:t>
      </w:r>
      <w:r w:rsidRPr="00157801">
        <w:t xml:space="preserve">, </w:t>
      </w:r>
      <w:r>
        <w:t xml:space="preserve">Andrew </w:t>
      </w:r>
      <w:proofErr w:type="spellStart"/>
      <w:r>
        <w:t>Aulisi</w:t>
      </w:r>
      <w:proofErr w:type="spellEnd"/>
      <w:r>
        <w:t xml:space="preserve">,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8E4477" w:rsidRDefault="008E4477" w:rsidP="008E4477"/>
    <w:p w:rsidR="008E4477" w:rsidRDefault="008E4477" w:rsidP="008E4477">
      <w:r w:rsidRPr="008E4477">
        <w:t xml:space="preserve">The states’ ability to innovate and affect policy in the federalist¶ system is not </w:t>
      </w:r>
    </w:p>
    <w:p w:rsidR="008E4477" w:rsidRDefault="008E4477" w:rsidP="008E4477">
      <w:r>
        <w:t>AND</w:t>
      </w:r>
    </w:p>
    <w:p w:rsidR="008E4477" w:rsidRPr="008E4477" w:rsidRDefault="008E4477" w:rsidP="008E4477">
      <w:r w:rsidRPr="008E4477">
        <w:t xml:space="preserve">¶ </w:t>
      </w:r>
      <w:proofErr w:type="gramStart"/>
      <w:r w:rsidRPr="008E4477">
        <w:t>political</w:t>
      </w:r>
      <w:proofErr w:type="gramEnd"/>
      <w:r w:rsidRPr="008E4477">
        <w:t xml:space="preserve"> interests, as compared with those of a single¶ state.</w:t>
      </w:r>
    </w:p>
    <w:bookmarkEnd w:id="6"/>
    <w:p w:rsidR="008E4477" w:rsidRDefault="008E4477" w:rsidP="008E4477">
      <w:pPr>
        <w:pStyle w:val="Heading3"/>
      </w:pPr>
      <w:r>
        <w:lastRenderedPageBreak/>
        <w:t>CTBT Politics DA</w:t>
      </w:r>
    </w:p>
    <w:p w:rsidR="008E4477" w:rsidRDefault="008E4477" w:rsidP="008E4477">
      <w:pPr>
        <w:pStyle w:val="Heading4"/>
      </w:pPr>
      <w:r>
        <w:t xml:space="preserve">Obama is delaying decision on Keystone XL until next year </w:t>
      </w:r>
    </w:p>
    <w:p w:rsidR="008E4477" w:rsidRPr="00D0671D" w:rsidRDefault="008E4477" w:rsidP="008E4477">
      <w:pPr>
        <w:rPr>
          <w:rStyle w:val="StyleStyleBold12pt"/>
        </w:rPr>
      </w:pPr>
      <w:r w:rsidRPr="00D0671D">
        <w:rPr>
          <w:rStyle w:val="StyleStyleBold12pt"/>
        </w:rPr>
        <w:t>Reuters, 9-20-12</w:t>
      </w:r>
    </w:p>
    <w:p w:rsidR="008E4477" w:rsidRDefault="008E4477" w:rsidP="008E4477">
      <w:r>
        <w:t xml:space="preserve">(David Sheppard and Joshua </w:t>
      </w:r>
      <w:proofErr w:type="spellStart"/>
      <w:r>
        <w:t>Schneyer</w:t>
      </w:r>
      <w:proofErr w:type="spellEnd"/>
      <w:r>
        <w:t xml:space="preserve"> and Alexander Cohen, Financial Post, “Why Romney’s energy czar once lobbied to block Keystone XL,” </w:t>
      </w:r>
      <w:hyperlink r:id="rId46" w:history="1">
        <w:r w:rsidRPr="00FC225A">
          <w:rPr>
            <w:rStyle w:val="Hyperlink"/>
          </w:rPr>
          <w:t>http://business.financialpost.com/author/reutersnp/</w:t>
        </w:r>
      </w:hyperlink>
      <w:r>
        <w:t>, access date: 9-20-12</w:t>
      </w:r>
      <w:proofErr w:type="gramStart"/>
      <w:r>
        <w:t>,LLL</w:t>
      </w:r>
      <w:proofErr w:type="gramEnd"/>
      <w:r>
        <w:t xml:space="preserve">) </w:t>
      </w:r>
    </w:p>
    <w:p w:rsidR="008E4477" w:rsidRDefault="008E4477" w:rsidP="008E4477"/>
    <w:p w:rsidR="008E4477" w:rsidRDefault="008E4477" w:rsidP="008E4477">
      <w:r w:rsidRPr="008E4477">
        <w:t xml:space="preserve">It’s a cornerstone policy plank in Mitt Romney’s bid for the White House: build </w:t>
      </w:r>
    </w:p>
    <w:p w:rsidR="008E4477" w:rsidRDefault="008E4477" w:rsidP="008E4477">
      <w:r>
        <w:t>AND</w:t>
      </w:r>
    </w:p>
    <w:p w:rsidR="008E4477" w:rsidRPr="008E4477" w:rsidRDefault="008E4477" w:rsidP="008E4477">
      <w:r w:rsidRPr="008E4477">
        <w:t>“I will build that pipeline if I have to do it myself.”</w:t>
      </w:r>
    </w:p>
    <w:p w:rsidR="008E4477" w:rsidRDefault="008E4477" w:rsidP="008E4477"/>
    <w:p w:rsidR="008E4477" w:rsidRDefault="008E4477" w:rsidP="008E4477">
      <w:pPr>
        <w:pStyle w:val="Heading4"/>
      </w:pPr>
      <w:r>
        <w:t xml:space="preserve">Obama is delaying Keystone XL decision until environmental review is complete </w:t>
      </w:r>
    </w:p>
    <w:p w:rsidR="008E4477" w:rsidRPr="00D0671D" w:rsidRDefault="008E4477" w:rsidP="008E4477">
      <w:pPr>
        <w:rPr>
          <w:rStyle w:val="StyleStyleBold12pt"/>
        </w:rPr>
      </w:pPr>
      <w:r w:rsidRPr="00D0671D">
        <w:rPr>
          <w:rStyle w:val="StyleStyleBold12pt"/>
        </w:rPr>
        <w:t>Christian Science Monitor, 9-20-12</w:t>
      </w:r>
    </w:p>
    <w:p w:rsidR="008E4477" w:rsidRDefault="008E4477" w:rsidP="008E4477">
      <w:r>
        <w:t>(“</w:t>
      </w:r>
      <w:r w:rsidRPr="00D0671D">
        <w:t>Canada's ambassador bets on Keystone pipeline's future</w:t>
      </w:r>
      <w:r>
        <w:t xml:space="preserve">,” </w:t>
      </w:r>
      <w:hyperlink r:id="rId47" w:history="1">
        <w:r w:rsidRPr="00FC225A">
          <w:rPr>
            <w:rStyle w:val="Hyperlink"/>
          </w:rPr>
          <w:t>http://www.csmonitor.com/Environment/Energy-Voices/2012/0920/Canada-s-ambassador-bets-on-Keystone-pipeline-s-future</w:t>
        </w:r>
      </w:hyperlink>
      <w:r>
        <w:t>, access date: 9-20-12, LLL)</w:t>
      </w:r>
    </w:p>
    <w:p w:rsidR="008E4477" w:rsidRDefault="008E4477" w:rsidP="008E4477"/>
    <w:p w:rsidR="008E4477" w:rsidRDefault="008E4477" w:rsidP="008E4477">
      <w:r w:rsidRPr="008E4477">
        <w:t xml:space="preserve">Public opinion in the U.S. is leaning towards approval, but the </w:t>
      </w:r>
    </w:p>
    <w:p w:rsidR="008E4477" w:rsidRDefault="008E4477" w:rsidP="008E4477">
      <w:r>
        <w:t>AND</w:t>
      </w:r>
    </w:p>
    <w:p w:rsidR="008E4477" w:rsidRPr="008E4477" w:rsidRDefault="008E4477" w:rsidP="008E4477">
      <w:proofErr w:type="gramStart"/>
      <w:r w:rsidRPr="008E4477">
        <w:t>the</w:t>
      </w:r>
      <w:proofErr w:type="gramEnd"/>
      <w:r w:rsidRPr="008E4477">
        <w:t xml:space="preserve"> mark in gauging support for the project south of the 49th parallel.</w:t>
      </w:r>
    </w:p>
    <w:p w:rsidR="008E4477" w:rsidRDefault="008E4477" w:rsidP="008E4477"/>
    <w:p w:rsidR="008E4477" w:rsidRDefault="008E4477" w:rsidP="008E4477">
      <w:pPr>
        <w:pStyle w:val="Heading4"/>
      </w:pPr>
      <w:r>
        <w:t>Democrats want to pass PTC, no evidence that it will then lump together with Keystone-cards say two different things-poor highlighting</w:t>
      </w:r>
    </w:p>
    <w:p w:rsidR="008E4477" w:rsidRDefault="008E4477" w:rsidP="008E4477">
      <w:pPr>
        <w:pStyle w:val="Heading4"/>
      </w:pPr>
      <w:r>
        <w:t>Nothing will happen – recess.</w:t>
      </w:r>
    </w:p>
    <w:p w:rsidR="008E4477" w:rsidRPr="00293947" w:rsidRDefault="008E4477" w:rsidP="008E4477">
      <w:pPr>
        <w:rPr>
          <w:rStyle w:val="StyleStyleBold12pt"/>
        </w:rPr>
      </w:pPr>
      <w:r w:rsidRPr="00293947">
        <w:rPr>
          <w:rStyle w:val="StyleStyleBold12pt"/>
        </w:rPr>
        <w:t>Binder, Brooking governance studies senior fellow, 9-12-12</w:t>
      </w:r>
    </w:p>
    <w:p w:rsidR="008E4477" w:rsidRDefault="008E4477" w:rsidP="008E4477">
      <w:r>
        <w:t xml:space="preserve">[Sarah, “Congress </w:t>
      </w:r>
      <w:proofErr w:type="gramStart"/>
      <w:r>
        <w:t>Before</w:t>
      </w:r>
      <w:proofErr w:type="gramEnd"/>
      <w:r>
        <w:t xml:space="preserve"> the Election: A Live Web Chat with Sarah Binder” </w:t>
      </w:r>
      <w:hyperlink r:id="rId48" w:history="1">
        <w:r w:rsidRPr="00A531DC">
          <w:rPr>
            <w:rStyle w:val="Hyperlink"/>
          </w:rPr>
          <w:t>http://www.brookings.edu/events/2012/09/12-congress-before-election</w:t>
        </w:r>
      </w:hyperlink>
      <w:r>
        <w:t>, accessed 9-15-12, TAP]</w:t>
      </w:r>
    </w:p>
    <w:p w:rsidR="008E4477" w:rsidRDefault="008E4477" w:rsidP="008E4477"/>
    <w:p w:rsidR="008E4477" w:rsidRDefault="008E4477" w:rsidP="008E4477">
      <w:r w:rsidRPr="008E4477">
        <w:t>Congress has returned for a short session to pass last-minute business before November</w:t>
      </w:r>
    </w:p>
    <w:p w:rsidR="008E4477" w:rsidRDefault="008E4477" w:rsidP="008E4477">
      <w:r>
        <w:t>AND</w:t>
      </w:r>
    </w:p>
    <w:p w:rsidR="008E4477" w:rsidRPr="008E4477" w:rsidRDefault="008E4477" w:rsidP="008E4477">
      <w:proofErr w:type="gramStart"/>
      <w:r w:rsidRPr="008E4477">
        <w:t>gap</w:t>
      </w:r>
      <w:proofErr w:type="gramEnd"/>
      <w:r w:rsidRPr="008E4477">
        <w:t xml:space="preserve"> 6 month spending bill and to get out of town -- quickly!</w:t>
      </w:r>
    </w:p>
    <w:p w:rsidR="008E4477" w:rsidRDefault="008E4477" w:rsidP="008E4477"/>
    <w:p w:rsidR="008E4477" w:rsidRDefault="008E4477" w:rsidP="008E4477">
      <w:pPr>
        <w:pStyle w:val="Heading4"/>
      </w:pPr>
      <w:r>
        <w:t>Wind lobby is extremely powerful – they will get it through.</w:t>
      </w:r>
    </w:p>
    <w:p w:rsidR="008E4477" w:rsidRPr="00831F04" w:rsidRDefault="008E4477" w:rsidP="008E4477">
      <w:pPr>
        <w:rPr>
          <w:rStyle w:val="StyleStyleBold12pt"/>
        </w:rPr>
      </w:pPr>
      <w:proofErr w:type="spellStart"/>
      <w:r w:rsidRPr="00831F04">
        <w:rPr>
          <w:rStyle w:val="StyleStyleBold12pt"/>
        </w:rPr>
        <w:t>Eilperin</w:t>
      </w:r>
      <w:proofErr w:type="spellEnd"/>
      <w:r w:rsidRPr="00831F04">
        <w:rPr>
          <w:rStyle w:val="StyleStyleBold12pt"/>
        </w:rPr>
        <w:t>, Washington Post, 9-20-12</w:t>
      </w:r>
    </w:p>
    <w:p w:rsidR="008E4477" w:rsidRDefault="008E4477" w:rsidP="008E4477">
      <w:r>
        <w:t xml:space="preserve">[Juliet, “Unusual coalitions clash over wind energy tax credit” </w:t>
      </w:r>
      <w:hyperlink r:id="rId49" w:history="1">
        <w:r w:rsidRPr="00351F04">
          <w:rPr>
            <w:rStyle w:val="Hyperlink"/>
          </w:rPr>
          <w:t>http://www.washingtonpost.com/national/health-science/unusual-coalitions-clash-over-wind-energy-tax-credit/2012/09/20/fd775f1a-01c7-11e2-b257-e1c2b3548a4a_print.html</w:t>
        </w:r>
      </w:hyperlink>
      <w:r>
        <w:t>, accessed 9-20-12, TAP]</w:t>
      </w:r>
    </w:p>
    <w:p w:rsidR="008E4477" w:rsidRDefault="008E4477" w:rsidP="008E4477"/>
    <w:p w:rsidR="008E4477" w:rsidRDefault="008E4477" w:rsidP="008E4477">
      <w:pPr>
        <w:rPr>
          <w:rStyle w:val="StyleBoldUnderline"/>
        </w:rPr>
      </w:pPr>
      <w:r w:rsidRPr="00831F04">
        <w:rPr>
          <w:rStyle w:val="StyleBoldUnderline"/>
        </w:rPr>
        <w:t xml:space="preserve">The wind power industry boasts enviable </w:t>
      </w:r>
    </w:p>
    <w:p w:rsidR="008E4477" w:rsidRDefault="008E4477" w:rsidP="008E4477">
      <w:pPr>
        <w:rPr>
          <w:rStyle w:val="StyleBoldUnderline"/>
        </w:rPr>
      </w:pPr>
      <w:r>
        <w:rPr>
          <w:rStyle w:val="StyleBoldUnderline"/>
        </w:rPr>
        <w:t>AND</w:t>
      </w:r>
    </w:p>
    <w:p w:rsidR="008E4477" w:rsidRDefault="008E4477" w:rsidP="008E4477">
      <w:proofErr w:type="gramStart"/>
      <w:r w:rsidRPr="00831F04">
        <w:rPr>
          <w:rStyle w:val="StyleBoldUnderline"/>
        </w:rPr>
        <w:t>it</w:t>
      </w:r>
      <w:proofErr w:type="gramEnd"/>
      <w:r w:rsidRPr="00831F04">
        <w:rPr>
          <w:rStyle w:val="StyleBoldUnderline"/>
        </w:rPr>
        <w:t xml:space="preserve"> stays in place</w:t>
      </w:r>
      <w:r>
        <w:t xml:space="preserve"> for at least one more year.</w:t>
      </w:r>
    </w:p>
    <w:p w:rsidR="008E4477" w:rsidRDefault="008E4477" w:rsidP="008E4477"/>
    <w:p w:rsidR="008E4477" w:rsidRDefault="008E4477" w:rsidP="008E4477">
      <w:pPr>
        <w:pStyle w:val="Heading4"/>
      </w:pPr>
      <w:r>
        <w:t xml:space="preserve">PTC is popular in every swing </w:t>
      </w:r>
      <w:proofErr w:type="gramStart"/>
      <w:r>
        <w:t>state  –</w:t>
      </w:r>
      <w:proofErr w:type="gramEnd"/>
      <w:r>
        <w:t xml:space="preserve"> tons of jobs.</w:t>
      </w:r>
    </w:p>
    <w:p w:rsidR="008E4477" w:rsidRPr="00B4299F" w:rsidRDefault="008E4477" w:rsidP="008E4477">
      <w:pPr>
        <w:rPr>
          <w:rStyle w:val="StyleStyleBold12pt"/>
        </w:rPr>
      </w:pPr>
      <w:proofErr w:type="spellStart"/>
      <w:r w:rsidRPr="00B4299F">
        <w:rPr>
          <w:rStyle w:val="StyleStyleBold12pt"/>
        </w:rPr>
        <w:t>Belogolova</w:t>
      </w:r>
      <w:proofErr w:type="spellEnd"/>
      <w:r w:rsidRPr="00B4299F">
        <w:rPr>
          <w:rStyle w:val="StyleStyleBold12pt"/>
        </w:rPr>
        <w:t>, National Journal, 8-10-12</w:t>
      </w:r>
    </w:p>
    <w:p w:rsidR="008E4477" w:rsidRDefault="008E4477" w:rsidP="008E4477">
      <w:r>
        <w:t xml:space="preserve">[Olga, “Wind-Energy Jobs Have Candidates Spinning </w:t>
      </w:r>
      <w:proofErr w:type="gramStart"/>
      <w:r>
        <w:t>About</w:t>
      </w:r>
      <w:proofErr w:type="gramEnd"/>
      <w:r>
        <w:t xml:space="preserve"> Extending Production Tax Credit” </w:t>
      </w:r>
      <w:hyperlink r:id="rId50" w:history="1">
        <w:r w:rsidRPr="004C1524">
          <w:rPr>
            <w:rStyle w:val="Hyperlink"/>
          </w:rPr>
          <w:t>http://www.nationaljournal.com/politics/wind-energy-jobs-have-candidates-spinning-about-extending-production-tax-credit-20120810</w:t>
        </w:r>
      </w:hyperlink>
      <w:r>
        <w:t>, accessed 9-18-12, TAP]</w:t>
      </w:r>
    </w:p>
    <w:p w:rsidR="008E4477" w:rsidRDefault="008E4477" w:rsidP="008E4477"/>
    <w:p w:rsidR="008E4477" w:rsidRDefault="008E4477" w:rsidP="008E4477">
      <w:r w:rsidRPr="008E4477">
        <w:t>A federal tax incentive for wind power has long been a top priority for clean</w:t>
      </w:r>
    </w:p>
    <w:p w:rsidR="008E4477" w:rsidRDefault="008E4477" w:rsidP="008E4477">
      <w:r>
        <w:t>AND</w:t>
      </w:r>
    </w:p>
    <w:p w:rsidR="008E4477" w:rsidRPr="008E4477" w:rsidRDefault="008E4477" w:rsidP="008E4477">
      <w:proofErr w:type="gramStart"/>
      <w:r w:rsidRPr="008E4477">
        <w:t>and</w:t>
      </w:r>
      <w:proofErr w:type="gramEnd"/>
      <w:r w:rsidRPr="008E4477">
        <w:t xml:space="preserve"> was the fastest-growing state for new wind installations in 2011.</w:t>
      </w:r>
    </w:p>
    <w:p w:rsidR="008E4477" w:rsidRDefault="008E4477" w:rsidP="008E4477"/>
    <w:p w:rsidR="008E4477" w:rsidRDefault="008E4477" w:rsidP="008E4477">
      <w:pPr>
        <w:pStyle w:val="Heading4"/>
      </w:pPr>
      <w:r>
        <w:rPr>
          <w:b w:val="0"/>
          <w:bCs w:val="0"/>
        </w:rPr>
        <w:t>Obama will face gridlock – doesn’t matter what his agenda is.</w:t>
      </w:r>
    </w:p>
    <w:p w:rsidR="008E4477" w:rsidRDefault="008E4477" w:rsidP="008E4477">
      <w:pPr>
        <w:rPr>
          <w:rStyle w:val="StyleStyleBold12pt"/>
        </w:rPr>
      </w:pPr>
      <w:proofErr w:type="spellStart"/>
      <w:r>
        <w:rPr>
          <w:rStyle w:val="StyleStyleBold12pt"/>
        </w:rPr>
        <w:t>Benderey</w:t>
      </w:r>
      <w:proofErr w:type="spellEnd"/>
      <w:r>
        <w:rPr>
          <w:rStyle w:val="StyleStyleBold12pt"/>
        </w:rPr>
        <w:t>, Huffington Post, 9-16-12</w:t>
      </w:r>
    </w:p>
    <w:p w:rsidR="008E4477" w:rsidRDefault="008E4477" w:rsidP="008E4477">
      <w:r>
        <w:t xml:space="preserve">[Jennifer, “Nancy Pelosi: Republicans Will Continue Obstruction If Obama Is Reelected” </w:t>
      </w:r>
      <w:hyperlink r:id="rId51" w:history="1">
        <w:r>
          <w:rPr>
            <w:rStyle w:val="Hyperlink"/>
          </w:rPr>
          <w:t>http://www.huffingtonpost.com/2012/09/16/nancy-pelosi-republicans_n_1888014.html?utm_hp_ref=politics</w:t>
        </w:r>
      </w:hyperlink>
      <w:r>
        <w:t>, accessed 9-20-12, TAP]</w:t>
      </w:r>
    </w:p>
    <w:p w:rsidR="008E4477" w:rsidRDefault="008E4477" w:rsidP="008E4477"/>
    <w:p w:rsidR="008E4477" w:rsidRDefault="008E4477" w:rsidP="008E4477">
      <w:r w:rsidRPr="008E4477">
        <w:t xml:space="preserve">House Minority Leader Nancy Pelosi (D-Calif.) says the partisan gridlock in </w:t>
      </w:r>
    </w:p>
    <w:p w:rsidR="008E4477" w:rsidRDefault="008E4477" w:rsidP="008E4477">
      <w:r>
        <w:t>AND</w:t>
      </w:r>
    </w:p>
    <w:p w:rsidR="008E4477" w:rsidRPr="008E4477" w:rsidRDefault="008E4477" w:rsidP="008E4477">
      <w:proofErr w:type="gramStart"/>
      <w:r w:rsidRPr="008E4477">
        <w:t>win</w:t>
      </w:r>
      <w:proofErr w:type="gramEnd"/>
      <w:r w:rsidRPr="008E4477">
        <w:t xml:space="preserve"> the Senate and Republicans appear poised to retain control in the House.</w:t>
      </w:r>
    </w:p>
    <w:p w:rsidR="008E4477" w:rsidRDefault="008E4477" w:rsidP="008E4477"/>
    <w:p w:rsidR="008E4477" w:rsidRPr="008021F6" w:rsidRDefault="008E4477" w:rsidP="008E4477">
      <w:pPr>
        <w:pStyle w:val="Heading4"/>
      </w:pPr>
      <w:r>
        <w:t xml:space="preserve">No way </w:t>
      </w:r>
      <w:proofErr w:type="gramStart"/>
      <w:r>
        <w:t>Obama could</w:t>
      </w:r>
      <w:proofErr w:type="gramEnd"/>
      <w:r>
        <w:t xml:space="preserve"> be spending capital now – he is campaigning and law makers only did must-do legislation – lame duck will be </w:t>
      </w:r>
      <w:proofErr w:type="spellStart"/>
      <w:r>
        <w:t>jampacked</w:t>
      </w:r>
      <w:proofErr w:type="spellEnd"/>
      <w:r>
        <w:t xml:space="preserve"> and EPA </w:t>
      </w:r>
      <w:proofErr w:type="spellStart"/>
      <w:r>
        <w:t>regs</w:t>
      </w:r>
      <w:proofErr w:type="spellEnd"/>
      <w:r>
        <w:t xml:space="preserve"> tanked capital.</w:t>
      </w:r>
    </w:p>
    <w:p w:rsidR="008E4477" w:rsidRPr="001F5160" w:rsidRDefault="008E4477" w:rsidP="008E4477">
      <w:pPr>
        <w:rPr>
          <w:rStyle w:val="StyleStyleBold12pt"/>
        </w:rPr>
      </w:pPr>
      <w:r w:rsidRPr="001F5160">
        <w:rPr>
          <w:rStyle w:val="StyleStyleBold12pt"/>
        </w:rPr>
        <w:t>Taylor, AP, 9-22-12</w:t>
      </w:r>
    </w:p>
    <w:p w:rsidR="008E4477" w:rsidRDefault="008E4477" w:rsidP="008E4477">
      <w:r>
        <w:t xml:space="preserve">[Andrew, “Unproductive Congress skips town until November” </w:t>
      </w:r>
      <w:hyperlink r:id="rId52" w:history="1">
        <w:r w:rsidRPr="00351F04">
          <w:rPr>
            <w:rStyle w:val="Hyperlink"/>
          </w:rPr>
          <w:t>http://www.kcautv.com/story/19611119/unproductive-congress-skips-town-until-november</w:t>
        </w:r>
      </w:hyperlink>
      <w:r>
        <w:t>, accessed 9-24-12, TAP]</w:t>
      </w:r>
    </w:p>
    <w:p w:rsidR="008E4477" w:rsidRDefault="008E4477" w:rsidP="008E4477"/>
    <w:p w:rsidR="008E4477" w:rsidRDefault="008E4477" w:rsidP="008E4477">
      <w:r w:rsidRPr="008E4477">
        <w:t xml:space="preserve">The Senate closed the Capitol not long after sending President Barak Obama a spending bill </w:t>
      </w:r>
    </w:p>
    <w:p w:rsidR="008E4477" w:rsidRDefault="008E4477" w:rsidP="008E4477">
      <w:r>
        <w:t>AND</w:t>
      </w:r>
    </w:p>
    <w:p w:rsidR="008E4477" w:rsidRPr="008E4477" w:rsidRDefault="008E4477" w:rsidP="008E4477">
      <w:proofErr w:type="gramStart"/>
      <w:r w:rsidRPr="008E4477">
        <w:t>stamps</w:t>
      </w:r>
      <w:proofErr w:type="gramEnd"/>
      <w:r w:rsidRPr="008E4477">
        <w:t xml:space="preserve"> enough and Democrats who think its food stamp cuts are too harsh.</w:t>
      </w:r>
    </w:p>
    <w:p w:rsidR="008E4477" w:rsidRDefault="008E4477" w:rsidP="008E4477"/>
    <w:p w:rsidR="008E4477" w:rsidRDefault="008E4477" w:rsidP="008E4477"/>
    <w:p w:rsidR="008E4477" w:rsidRDefault="008E4477" w:rsidP="008E4477">
      <w:pPr>
        <w:pStyle w:val="Heading3"/>
      </w:pPr>
      <w:bookmarkStart w:id="7" w:name="_Toc336356314"/>
      <w:r>
        <w:lastRenderedPageBreak/>
        <w:t>2ac – Case – Economy</w:t>
      </w:r>
    </w:p>
    <w:p w:rsidR="008E4477" w:rsidRDefault="008E4477" w:rsidP="008E4477">
      <w:pPr>
        <w:pStyle w:val="Heading4"/>
      </w:pPr>
      <w:r>
        <w:rPr>
          <w:b w:val="0"/>
          <w:bCs w:val="0"/>
        </w:rPr>
        <w:t>US growth is really weak now</w:t>
      </w:r>
    </w:p>
    <w:p w:rsidR="008E4477" w:rsidRDefault="008E4477" w:rsidP="008E4477">
      <w:pPr>
        <w:rPr>
          <w:rStyle w:val="StyleStyleBold12pt"/>
          <w:rFonts w:cstheme="minorBidi"/>
          <w:bCs w:val="0"/>
        </w:rPr>
      </w:pPr>
      <w:r>
        <w:rPr>
          <w:rStyle w:val="StyleStyleBold12pt"/>
          <w:rFonts w:cstheme="minorBidi"/>
        </w:rPr>
        <w:t>AP, 9-20-12</w:t>
      </w:r>
    </w:p>
    <w:p w:rsidR="008E4477" w:rsidRDefault="008E4477" w:rsidP="008E4477">
      <w:pPr>
        <w:rPr>
          <w:sz w:val="20"/>
        </w:rPr>
      </w:pPr>
      <w:r>
        <w:t>(CHRISTOPHER S. RUGABER, MARTIN CRUTSINGER, “US economy hobbled by weak hiring, manufacturing,” http://money.msn.com/business-news/article.aspx?feed=AP&amp;date=20120920&amp;id=15582418, accessed 9-20-12, CMM)</w:t>
      </w:r>
    </w:p>
    <w:p w:rsidR="008E4477" w:rsidRDefault="008E4477" w:rsidP="008E4477"/>
    <w:p w:rsidR="008E4477" w:rsidRDefault="008E4477" w:rsidP="008E4477">
      <w:r w:rsidRPr="008E4477">
        <w:t xml:space="preserve">A trio of reports Thursday offered a reminder that the U.S. economy </w:t>
      </w:r>
    </w:p>
    <w:p w:rsidR="008E4477" w:rsidRDefault="008E4477" w:rsidP="008E4477">
      <w:r>
        <w:t>AND</w:t>
      </w:r>
    </w:p>
    <w:p w:rsidR="008E4477" w:rsidRPr="008E4477" w:rsidRDefault="008E4477" w:rsidP="008E4477">
      <w:proofErr w:type="gramStart"/>
      <w:r w:rsidRPr="008E4477">
        <w:t>investment</w:t>
      </w:r>
      <w:proofErr w:type="gramEnd"/>
      <w:r w:rsidRPr="008E4477">
        <w:t xml:space="preserve"> strategist at </w:t>
      </w:r>
      <w:proofErr w:type="spellStart"/>
      <w:r w:rsidRPr="008E4477">
        <w:t>Plante</w:t>
      </w:r>
      <w:proofErr w:type="spellEnd"/>
      <w:r w:rsidRPr="008E4477">
        <w:t xml:space="preserve"> Moran Financial Advisors, in a note to clients.</w:t>
      </w:r>
    </w:p>
    <w:p w:rsidR="008E4477" w:rsidRPr="00930A0E" w:rsidRDefault="008E4477" w:rsidP="008E4477"/>
    <w:p w:rsidR="008E4477" w:rsidRDefault="008E4477" w:rsidP="008E4477">
      <w:pPr>
        <w:pStyle w:val="Heading3"/>
      </w:pPr>
      <w:r>
        <w:rPr>
          <w:b w:val="0"/>
          <w:bCs w:val="0"/>
        </w:rPr>
        <w:lastRenderedPageBreak/>
        <w:t>Wind Power Good – Warming – Emissions</w:t>
      </w:r>
    </w:p>
    <w:p w:rsidR="008E4477" w:rsidRDefault="008E4477" w:rsidP="008E4477">
      <w:pPr>
        <w:pStyle w:val="Heading4"/>
        <w:rPr>
          <w:b w:val="0"/>
          <w:bCs w:val="0"/>
        </w:rPr>
      </w:pPr>
      <w:r>
        <w:rPr>
          <w:b w:val="0"/>
          <w:bCs w:val="0"/>
        </w:rPr>
        <w:t>Wind power doesn’t have any emissions.</w:t>
      </w:r>
    </w:p>
    <w:p w:rsidR="008E4477" w:rsidRDefault="008E4477" w:rsidP="008E4477">
      <w:pPr>
        <w:rPr>
          <w:rStyle w:val="StyleStyleBold12pt"/>
        </w:rPr>
      </w:pPr>
      <w:r>
        <w:rPr>
          <w:rStyle w:val="StyleStyleBold12pt"/>
        </w:rPr>
        <w:t>Maxwell, University of California Hastings College of Law JD candidate, 2012</w:t>
      </w:r>
    </w:p>
    <w:p w:rsidR="008E4477" w:rsidRDefault="008E4477" w:rsidP="008E4477">
      <w:r>
        <w:t>[</w:t>
      </w:r>
      <w:proofErr w:type="spellStart"/>
      <w:r>
        <w:t>Veery</w:t>
      </w:r>
      <w:proofErr w:type="spellEnd"/>
      <w:r>
        <w:t xml:space="preserve">, 18 Hastings W.-N.W. J. </w:t>
      </w:r>
      <w:proofErr w:type="spellStart"/>
      <w:r>
        <w:t>Env</w:t>
      </w:r>
      <w:proofErr w:type="spellEnd"/>
      <w:r>
        <w:t xml:space="preserve">. L. &amp; </w:t>
      </w:r>
      <w:proofErr w:type="spellStart"/>
      <w:r>
        <w:t>Pol'y</w:t>
      </w:r>
      <w:proofErr w:type="spellEnd"/>
      <w:r>
        <w:t xml:space="preserve"> 323, “ARTICLE: Wind Energy Development: Can Wind Power Overcome Substantial Hurdles to Reach the Grid?” Lexis, accessed 8-17-12, TAP]</w:t>
      </w:r>
    </w:p>
    <w:p w:rsidR="008E4477" w:rsidRDefault="008E4477" w:rsidP="008E4477"/>
    <w:p w:rsidR="008E4477" w:rsidRDefault="008E4477" w:rsidP="008E4477">
      <w:r w:rsidRPr="008E4477">
        <w:t xml:space="preserve">Wind energy has all the potential in the world. The technology is both clean </w:t>
      </w:r>
    </w:p>
    <w:p w:rsidR="008E4477" w:rsidRDefault="008E4477" w:rsidP="008E4477">
      <w:r>
        <w:t>AND</w:t>
      </w:r>
    </w:p>
    <w:p w:rsidR="008E4477" w:rsidRPr="008E4477" w:rsidRDefault="008E4477" w:rsidP="008E4477">
      <w:proofErr w:type="gramStart"/>
      <w:r w:rsidRPr="008E4477">
        <w:t>is</w:t>
      </w:r>
      <w:proofErr w:type="gramEnd"/>
      <w:r w:rsidRPr="008E4477">
        <w:t xml:space="preserve"> no waste, emissions, or chemical byproducts post-construction. n1</w:t>
      </w:r>
    </w:p>
    <w:p w:rsidR="008E4477" w:rsidRDefault="008E4477" w:rsidP="008E4477"/>
    <w:p w:rsidR="008E4477" w:rsidRDefault="008E4477" w:rsidP="008E4477">
      <w:pPr>
        <w:pStyle w:val="Heading4"/>
      </w:pPr>
      <w:r>
        <w:rPr>
          <w:b w:val="0"/>
          <w:bCs w:val="0"/>
        </w:rPr>
        <w:t>Wind doesn’t emit CO2.</w:t>
      </w:r>
    </w:p>
    <w:p w:rsidR="008E4477" w:rsidRDefault="008E4477" w:rsidP="008E4477">
      <w:pPr>
        <w:rPr>
          <w:rStyle w:val="StyleStyleBold12pt"/>
        </w:rPr>
      </w:pPr>
      <w:proofErr w:type="spellStart"/>
      <w:r>
        <w:rPr>
          <w:rStyle w:val="StyleStyleBold12pt"/>
        </w:rPr>
        <w:t>McCammon</w:t>
      </w:r>
      <w:proofErr w:type="spellEnd"/>
      <w:r>
        <w:rPr>
          <w:rStyle w:val="StyleStyleBold12pt"/>
        </w:rPr>
        <w:t>, New York University School of Law JD, 2009</w:t>
      </w:r>
    </w:p>
    <w:p w:rsidR="008E4477" w:rsidRDefault="008E4477" w:rsidP="008E4477">
      <w:r w:rsidRPr="00930A0E">
        <w:rPr>
          <w:lang w:val="fr-FR"/>
        </w:rPr>
        <w:t>[</w:t>
      </w:r>
      <w:proofErr w:type="spellStart"/>
      <w:r w:rsidRPr="00930A0E">
        <w:rPr>
          <w:lang w:val="fr-FR"/>
        </w:rPr>
        <w:t>Melanie</w:t>
      </w:r>
      <w:proofErr w:type="spellEnd"/>
      <w:r w:rsidRPr="00930A0E">
        <w:rPr>
          <w:lang w:val="fr-FR"/>
        </w:rPr>
        <w:t xml:space="preserve">, 17 N.Y.U. </w:t>
      </w:r>
      <w:proofErr w:type="spellStart"/>
      <w:r w:rsidRPr="00930A0E">
        <w:rPr>
          <w:lang w:val="fr-FR"/>
        </w:rPr>
        <w:t>Envtl</w:t>
      </w:r>
      <w:proofErr w:type="spellEnd"/>
      <w:r w:rsidRPr="00930A0E">
        <w:rPr>
          <w:lang w:val="fr-FR"/>
        </w:rPr>
        <w:t xml:space="preserve">. </w:t>
      </w:r>
      <w:r>
        <w:t>L.J. 1243, “STUDENT ARTICLE: ENVIRONMENTAL PERSPECTIVES ON SITING WIND FARMS: IS GREATER FEDERAL CONTROL WARRANTED?” Lexis, accessed 8-19-12, TAP]</w:t>
      </w:r>
    </w:p>
    <w:p w:rsidR="008E4477" w:rsidRDefault="008E4477" w:rsidP="008E4477"/>
    <w:p w:rsidR="008E4477" w:rsidRDefault="008E4477" w:rsidP="008E4477">
      <w:r w:rsidRPr="008E4477">
        <w:t xml:space="preserve">As the need to address the threat of climate change </w:t>
      </w:r>
      <w:proofErr w:type="gramStart"/>
      <w:r w:rsidRPr="008E4477">
        <w:t>becomes  [</w:t>
      </w:r>
      <w:proofErr w:type="gramEnd"/>
      <w:r w:rsidRPr="008E4477">
        <w:t xml:space="preserve">*1244]  ever </w:t>
      </w:r>
    </w:p>
    <w:p w:rsidR="008E4477" w:rsidRDefault="008E4477" w:rsidP="008E4477">
      <w:r>
        <w:t>AND</w:t>
      </w:r>
    </w:p>
    <w:p w:rsidR="008E4477" w:rsidRPr="008E4477" w:rsidRDefault="008E4477" w:rsidP="008E4477">
      <w:proofErr w:type="gramStart"/>
      <w:r w:rsidRPr="008E4477">
        <w:t>is</w:t>
      </w:r>
      <w:proofErr w:type="gramEnd"/>
      <w:r w:rsidRPr="008E4477">
        <w:t xml:space="preserve"> an initiative aimed at increasing generation of electricity through wind power. n8</w:t>
      </w:r>
    </w:p>
    <w:p w:rsidR="008E4477" w:rsidRPr="00930A0E" w:rsidRDefault="008E4477" w:rsidP="008E4477"/>
    <w:p w:rsidR="008E4477" w:rsidRDefault="008E4477" w:rsidP="008E4477"/>
    <w:p w:rsidR="008E4477" w:rsidRDefault="008E4477" w:rsidP="008E4477">
      <w:pPr>
        <w:pStyle w:val="Heading3"/>
      </w:pPr>
      <w:r>
        <w:lastRenderedPageBreak/>
        <w:t>2ac – CP – Health Impact Assessment</w:t>
      </w:r>
    </w:p>
    <w:p w:rsidR="008E4477" w:rsidRPr="00CD7C5B" w:rsidRDefault="008E4477" w:rsidP="008E4477">
      <w:pPr>
        <w:rPr>
          <w:rStyle w:val="StyleStyleBold12pt"/>
        </w:rPr>
      </w:pPr>
      <w:r>
        <w:rPr>
          <w:rStyle w:val="StyleStyleBold12pt"/>
        </w:rPr>
        <w:t xml:space="preserve">Health assessments are not normal means. They add that to the environmental statements, meaning perm – do the </w:t>
      </w:r>
      <w:proofErr w:type="spellStart"/>
      <w:r>
        <w:rPr>
          <w:rStyle w:val="StyleStyleBold12pt"/>
        </w:rPr>
        <w:t>aff</w:t>
      </w:r>
      <w:proofErr w:type="spellEnd"/>
      <w:r>
        <w:rPr>
          <w:rStyle w:val="StyleStyleBold12pt"/>
        </w:rPr>
        <w:t xml:space="preserve"> and include the health impact assessments – solves.</w:t>
      </w:r>
    </w:p>
    <w:p w:rsidR="008E4477" w:rsidRPr="005D2B24" w:rsidRDefault="008E4477" w:rsidP="008E4477">
      <w:pPr>
        <w:rPr>
          <w:rStyle w:val="StyleStyleBold12pt"/>
        </w:rPr>
      </w:pPr>
      <w:r w:rsidRPr="005D2B24">
        <w:rPr>
          <w:rStyle w:val="StyleStyleBold12pt"/>
        </w:rPr>
        <w:t>Maxwell, University of California Hastings College of Law JD candidate, 2012</w:t>
      </w:r>
    </w:p>
    <w:p w:rsidR="008E4477" w:rsidRDefault="008E4477" w:rsidP="008E4477">
      <w:r>
        <w:t>[</w:t>
      </w:r>
      <w:proofErr w:type="spellStart"/>
      <w:r>
        <w:t>Veery</w:t>
      </w:r>
      <w:proofErr w:type="spellEnd"/>
      <w:r>
        <w:t xml:space="preserve">, 18 Hastings W.-N.W. J. </w:t>
      </w:r>
      <w:proofErr w:type="spellStart"/>
      <w:r>
        <w:t>Env</w:t>
      </w:r>
      <w:proofErr w:type="spellEnd"/>
      <w:r>
        <w:t xml:space="preserve">. L. &amp; </w:t>
      </w:r>
      <w:proofErr w:type="spellStart"/>
      <w:r>
        <w:t>Pol'y</w:t>
      </w:r>
      <w:proofErr w:type="spellEnd"/>
      <w:r>
        <w:t xml:space="preserve"> 323, “ARTICLE: Wind Energy Development: Can Wind Power Overcome Substantial Hurdles to Reach the Grid?” Lexis, accessed 8-17-12, TAP]</w:t>
      </w:r>
    </w:p>
    <w:p w:rsidR="008E4477" w:rsidRPr="00D65729" w:rsidRDefault="008E4477" w:rsidP="008E4477"/>
    <w:p w:rsidR="008E4477" w:rsidRDefault="008E4477" w:rsidP="008E4477">
      <w:r w:rsidRPr="008E4477">
        <w:t xml:space="preserve">Oddly enough, environmentalists have also opposed wind farms because the turbines can cause bird </w:t>
      </w:r>
    </w:p>
    <w:p w:rsidR="008E4477" w:rsidRDefault="008E4477" w:rsidP="008E4477">
      <w:r>
        <w:t>AND</w:t>
      </w:r>
    </w:p>
    <w:p w:rsidR="008E4477" w:rsidRPr="008E4477" w:rsidRDefault="008E4477" w:rsidP="008E4477">
      <w:proofErr w:type="gramStart"/>
      <w:r w:rsidRPr="008E4477">
        <w:t>long</w:t>
      </w:r>
      <w:proofErr w:type="gramEnd"/>
      <w:r w:rsidRPr="008E4477">
        <w:t xml:space="preserve"> and costly process to bring a wind farm onto the electricity grid. </w:t>
      </w:r>
    </w:p>
    <w:p w:rsidR="008E4477" w:rsidRPr="00CD7C5B" w:rsidRDefault="008E4477" w:rsidP="008E4477"/>
    <w:p w:rsidR="008E4477" w:rsidRPr="00393649" w:rsidRDefault="008E4477" w:rsidP="008E4477">
      <w:pPr>
        <w:pStyle w:val="Heading4"/>
      </w:pPr>
      <w:r>
        <w:t>AND s</w:t>
      </w:r>
      <w:r w:rsidRPr="00393649">
        <w:t>hould means desirability</w:t>
      </w:r>
    </w:p>
    <w:p w:rsidR="008E4477" w:rsidRPr="00393649" w:rsidRDefault="008E4477" w:rsidP="008E4477">
      <w:pPr>
        <w:rPr>
          <w:rStyle w:val="StyleStyleBold12pt"/>
        </w:rPr>
      </w:pPr>
      <w:r w:rsidRPr="00393649">
        <w:rPr>
          <w:rStyle w:val="StyleStyleBold12pt"/>
        </w:rPr>
        <w:t xml:space="preserve">American Heritage, 2009, </w:t>
      </w:r>
    </w:p>
    <w:p w:rsidR="008E4477" w:rsidRPr="00393649" w:rsidRDefault="008E4477" w:rsidP="008E4477">
      <w:r>
        <w:t>[</w:t>
      </w:r>
      <w:r w:rsidRPr="00393649">
        <w:t>“</w:t>
      </w:r>
      <w:proofErr w:type="gramStart"/>
      <w:r w:rsidRPr="00393649">
        <w:t>should</w:t>
      </w:r>
      <w:proofErr w:type="gramEnd"/>
      <w:r w:rsidRPr="00393649">
        <w:t xml:space="preserve">,” </w:t>
      </w:r>
      <w:hyperlink r:id="rId53" w:history="1">
        <w:r w:rsidRPr="00393649">
          <w:rPr>
            <w:rStyle w:val="Hyperlink"/>
          </w:rPr>
          <w:t>http://dictionary.reference.com/browse/should</w:t>
        </w:r>
      </w:hyperlink>
      <w:r>
        <w:t>]</w:t>
      </w:r>
    </w:p>
    <w:p w:rsidR="008E4477" w:rsidRDefault="008E4477" w:rsidP="008E4477">
      <w:pPr>
        <w:pStyle w:val="card"/>
        <w:rPr>
          <w:sz w:val="16"/>
        </w:rPr>
      </w:pPr>
    </w:p>
    <w:p w:rsidR="008E4477" w:rsidRDefault="008E4477" w:rsidP="008E4477">
      <w:r w:rsidRPr="008E4477">
        <w:t>Like the rules governing the use of shall and will on which they are based</w:t>
      </w:r>
    </w:p>
    <w:p w:rsidR="008E4477" w:rsidRDefault="008E4477" w:rsidP="008E4477">
      <w:r>
        <w:t>AND</w:t>
      </w:r>
    </w:p>
    <w:p w:rsidR="008E4477" w:rsidRPr="008E4477" w:rsidRDefault="008E4477" w:rsidP="008E4477">
      <w:proofErr w:type="gramStart"/>
      <w:r w:rsidRPr="008E4477">
        <w:t>spoken</w:t>
      </w:r>
      <w:proofErr w:type="gramEnd"/>
      <w:r w:rsidRPr="008E4477">
        <w:t xml:space="preserve"> contraction should've. See Usage Notes at </w:t>
      </w:r>
      <w:hyperlink r:id="rId54" w:history="1">
        <w:r w:rsidRPr="008E4477">
          <w:rPr>
            <w:rStyle w:val="Hyperlink"/>
          </w:rPr>
          <w:t>if</w:t>
        </w:r>
      </w:hyperlink>
      <w:r w:rsidRPr="008E4477">
        <w:t xml:space="preserve">, </w:t>
      </w:r>
      <w:hyperlink r:id="rId55" w:history="1">
        <w:r w:rsidRPr="008E4477">
          <w:rPr>
            <w:rStyle w:val="Hyperlink"/>
          </w:rPr>
          <w:t>rather</w:t>
        </w:r>
      </w:hyperlink>
      <w:r w:rsidRPr="008E4477">
        <w:t xml:space="preserve">, </w:t>
      </w:r>
      <w:hyperlink r:id="rId56" w:history="1">
        <w:r w:rsidRPr="008E4477">
          <w:rPr>
            <w:rStyle w:val="Hyperlink"/>
          </w:rPr>
          <w:t>shall</w:t>
        </w:r>
      </w:hyperlink>
      <w:r w:rsidRPr="008E4477">
        <w:t>.</w:t>
      </w:r>
    </w:p>
    <w:p w:rsidR="008E4477" w:rsidRDefault="008E4477" w:rsidP="008E4477"/>
    <w:p w:rsidR="008E4477" w:rsidRPr="00393649" w:rsidRDefault="008E4477" w:rsidP="008E4477">
      <w:pPr>
        <w:pStyle w:val="Heading4"/>
      </w:pPr>
      <w:r w:rsidRPr="00393649">
        <w:t>This is distinct from shall, which means mandatory – this means we don’t have to defend certainty</w:t>
      </w:r>
      <w:r>
        <w:t xml:space="preserve"> and proves perm – do the counterplan – is not severance</w:t>
      </w:r>
    </w:p>
    <w:p w:rsidR="008E4477" w:rsidRPr="00393649" w:rsidRDefault="008E4477" w:rsidP="008E4477">
      <w:pPr>
        <w:rPr>
          <w:rStyle w:val="StyleStyleBold12pt"/>
        </w:rPr>
      </w:pPr>
      <w:r w:rsidRPr="00393649">
        <w:rPr>
          <w:rStyle w:val="StyleStyleBold12pt"/>
        </w:rPr>
        <w:t>Atlas Collaboration, 1999</w:t>
      </w:r>
    </w:p>
    <w:p w:rsidR="008E4477" w:rsidRPr="00393649" w:rsidRDefault="008E4477" w:rsidP="008E4477">
      <w:r>
        <w:t>[</w:t>
      </w:r>
      <w:r w:rsidRPr="00393649">
        <w:t xml:space="preserve">“Use of shall, should, may can,” </w:t>
      </w:r>
      <w:hyperlink r:id="rId57" w:history="1">
        <w:r w:rsidRPr="00393649">
          <w:rPr>
            <w:rStyle w:val="Hyperlink"/>
          </w:rPr>
          <w:t>http://rd13doc.cern.ch/Atlas/DaqSoft/sde/inspect/shall.html</w:t>
        </w:r>
      </w:hyperlink>
      <w:r>
        <w:t>]</w:t>
      </w:r>
    </w:p>
    <w:p w:rsidR="008E4477" w:rsidRDefault="008E4477" w:rsidP="008E4477">
      <w:pPr>
        <w:pStyle w:val="card"/>
        <w:rPr>
          <w:rStyle w:val="underline"/>
          <w:highlight w:val="yellow"/>
        </w:rPr>
      </w:pPr>
    </w:p>
    <w:p w:rsidR="008E4477" w:rsidRDefault="008E4477" w:rsidP="008E4477">
      <w:r w:rsidRPr="008E4477">
        <w:t>'</w:t>
      </w:r>
      <w:proofErr w:type="gramStart"/>
      <w:r w:rsidRPr="008E4477">
        <w:t>shall</w:t>
      </w:r>
      <w:proofErr w:type="gramEnd"/>
      <w:r w:rsidRPr="008E4477">
        <w:t xml:space="preserve">' describes something that is mandatory. If a requirement uses 'shall', then that </w:t>
      </w:r>
    </w:p>
    <w:p w:rsidR="008E4477" w:rsidRDefault="008E4477" w:rsidP="008E4477">
      <w:r>
        <w:t>AND</w:t>
      </w:r>
    </w:p>
    <w:p w:rsidR="008E4477" w:rsidRPr="008E4477" w:rsidRDefault="008E4477" w:rsidP="008E4477">
      <w:proofErr w:type="gramStart"/>
      <w:r w:rsidRPr="008E4477">
        <w:t>to</w:t>
      </w:r>
      <w:proofErr w:type="gramEnd"/>
      <w:r w:rsidRPr="008E4477">
        <w:t xml:space="preserve"> be stated anywhere (to say nothing of defining what  'thoroughly' means). </w:t>
      </w:r>
    </w:p>
    <w:p w:rsidR="008E4477" w:rsidRDefault="008E4477" w:rsidP="008E4477">
      <w:pPr>
        <w:rPr>
          <w:rStyle w:val="StyleStyleBold12pt"/>
        </w:rPr>
      </w:pPr>
    </w:p>
    <w:p w:rsidR="008E4477" w:rsidRDefault="008E4477" w:rsidP="008E4477"/>
    <w:p w:rsidR="008E4477" w:rsidRDefault="008E4477" w:rsidP="008E4477">
      <w:pPr>
        <w:pStyle w:val="Heading4"/>
      </w:pPr>
      <w:r>
        <w:t xml:space="preserve">4. Continuity is critical – Congressional action is necessary to solve boom-bust cycles that undermine all counterplan </w:t>
      </w:r>
      <w:proofErr w:type="gramStart"/>
      <w:r>
        <w:t>solvency</w:t>
      </w:r>
      <w:proofErr w:type="gramEnd"/>
      <w:r>
        <w:t xml:space="preserve"> – transparency is the only way to solve.</w:t>
      </w:r>
    </w:p>
    <w:p w:rsidR="008E4477" w:rsidRPr="006E3CB4" w:rsidRDefault="008E4477" w:rsidP="008E4477">
      <w:pPr>
        <w:rPr>
          <w:rStyle w:val="StyleStyleBold12pt"/>
        </w:rPr>
      </w:pPr>
      <w:proofErr w:type="spellStart"/>
      <w:r w:rsidRPr="006E3CB4">
        <w:rPr>
          <w:rStyle w:val="StyleStyleBold12pt"/>
        </w:rPr>
        <w:t>Cuttino</w:t>
      </w:r>
      <w:proofErr w:type="spellEnd"/>
      <w:r w:rsidRPr="006E3CB4">
        <w:rPr>
          <w:rStyle w:val="StyleStyleBold12pt"/>
        </w:rPr>
        <w:t>, Pew Clean Energy Program director, 7-6-12</w:t>
      </w:r>
    </w:p>
    <w:p w:rsidR="008E4477" w:rsidRDefault="008E4477" w:rsidP="008E4477">
      <w:r>
        <w:t xml:space="preserve">[Phyllis, “Investment will follow if Congress renews PTC” </w:t>
      </w:r>
      <w:hyperlink r:id="rId58" w:history="1">
        <w:r w:rsidRPr="00A531DC">
          <w:rPr>
            <w:rStyle w:val="Hyperlink"/>
          </w:rPr>
          <w:t>http://www.thecleanenergyexchange.org/posts/view/investment-will-follow-if-congress-renews-ptc/d709khtkaw/</w:t>
        </w:r>
      </w:hyperlink>
      <w:r>
        <w:t>, accessed 9-17-12, TAP]</w:t>
      </w:r>
    </w:p>
    <w:p w:rsidR="008E4477" w:rsidRDefault="008E4477" w:rsidP="008E4477"/>
    <w:p w:rsidR="008E4477" w:rsidRDefault="008E4477" w:rsidP="008E4477">
      <w:r w:rsidRPr="008E4477">
        <w:t xml:space="preserve">Congress has historically preferred to implement energy policy through a series of tax incentives rather </w:t>
      </w:r>
    </w:p>
    <w:p w:rsidR="008E4477" w:rsidRDefault="008E4477" w:rsidP="008E4477">
      <w:r>
        <w:t>AND</w:t>
      </w:r>
    </w:p>
    <w:p w:rsidR="008E4477" w:rsidRPr="008E4477" w:rsidRDefault="008E4477" w:rsidP="008E4477">
      <w:proofErr w:type="gramStart"/>
      <w:r w:rsidRPr="008E4477">
        <w:t>growth</w:t>
      </w:r>
      <w:proofErr w:type="gramEnd"/>
      <w:r w:rsidRPr="008E4477">
        <w:t xml:space="preserve"> and to assure our global leadership in a rapidly emerging new sector.</w:t>
      </w:r>
    </w:p>
    <w:p w:rsidR="008E4477" w:rsidRPr="0079135D" w:rsidRDefault="008E4477" w:rsidP="008E4477">
      <w:pPr>
        <w:rPr>
          <w:rStyle w:val="StyleStyleBold12pt"/>
        </w:rPr>
      </w:pPr>
    </w:p>
    <w:p w:rsidR="008E4477" w:rsidRDefault="008E4477" w:rsidP="008E4477">
      <w:pPr>
        <w:rPr>
          <w:rStyle w:val="StyleStyleBold12pt"/>
        </w:rPr>
      </w:pPr>
    </w:p>
    <w:p w:rsidR="008E4477" w:rsidRPr="00CC4134" w:rsidRDefault="008E4477" w:rsidP="008E4477">
      <w:pPr>
        <w:pStyle w:val="Heading4"/>
      </w:pPr>
      <w:r>
        <w:lastRenderedPageBreak/>
        <w:t xml:space="preserve">6. The boom-and-bust undermines investment – stable transparent signal is </w:t>
      </w:r>
      <w:proofErr w:type="gramStart"/>
      <w:r>
        <w:t>key</w:t>
      </w:r>
      <w:proofErr w:type="gramEnd"/>
      <w:r>
        <w:t>.</w:t>
      </w:r>
    </w:p>
    <w:p w:rsidR="008E4477" w:rsidRPr="0023518E" w:rsidRDefault="008E4477" w:rsidP="008E4477">
      <w:pPr>
        <w:rPr>
          <w:rStyle w:val="StyleStyleBold12pt"/>
        </w:rPr>
      </w:pPr>
      <w:r w:rsidRPr="0023518E">
        <w:rPr>
          <w:rStyle w:val="StyleStyleBold12pt"/>
        </w:rPr>
        <w:t>PR Newswire, 4-12-12</w:t>
      </w:r>
    </w:p>
    <w:p w:rsidR="008E4477" w:rsidRDefault="008E4477" w:rsidP="008E4477">
      <w:r>
        <w:t xml:space="preserve">[“U.S. Retakes Lead </w:t>
      </w:r>
      <w:proofErr w:type="gramStart"/>
      <w:r>
        <w:t>From</w:t>
      </w:r>
      <w:proofErr w:type="gramEnd"/>
      <w:r>
        <w:t xml:space="preserve"> China in Clean Energy Race” </w:t>
      </w:r>
      <w:hyperlink r:id="rId59" w:history="1">
        <w:r w:rsidRPr="00A531DC">
          <w:rPr>
            <w:rStyle w:val="Hyperlink"/>
          </w:rPr>
          <w:t>http://www.dnaindia.com/pressreleases/press-release_u-s-retakes-lead-from-china-in-clean-energy-race_1674761</w:t>
        </w:r>
      </w:hyperlink>
      <w:r>
        <w:t>, accessed 8-29-12, TAP]</w:t>
      </w:r>
    </w:p>
    <w:p w:rsidR="008E4477" w:rsidRDefault="008E4477" w:rsidP="008E4477"/>
    <w:p w:rsidR="008E4477" w:rsidRDefault="008E4477" w:rsidP="008E4477">
      <w:r w:rsidRPr="008E4477">
        <w:t xml:space="preserve">In the global race to secure private clean energy finance and investment, the United </w:t>
      </w:r>
    </w:p>
    <w:p w:rsidR="008E4477" w:rsidRDefault="008E4477" w:rsidP="008E4477">
      <w:r>
        <w:t>AND</w:t>
      </w:r>
    </w:p>
    <w:p w:rsidR="008E4477" w:rsidRPr="008E4477" w:rsidRDefault="008E4477" w:rsidP="008E4477">
      <w:r w:rsidRPr="008E4477">
        <w:t xml:space="preserve">, </w:t>
      </w:r>
      <w:proofErr w:type="gramStart"/>
      <w:r w:rsidRPr="008E4477">
        <w:t>stable,</w:t>
      </w:r>
      <w:proofErr w:type="gramEnd"/>
      <w:r w:rsidRPr="008E4477">
        <w:t xml:space="preserve"> and transparent policies remain a critical signal to private investors."</w:t>
      </w:r>
    </w:p>
    <w:p w:rsidR="008E4477" w:rsidRDefault="008E4477" w:rsidP="008E4477">
      <w:pPr>
        <w:rPr>
          <w:rStyle w:val="StyleStyleBold12pt"/>
        </w:rPr>
      </w:pPr>
    </w:p>
    <w:p w:rsidR="008E4477" w:rsidRPr="00347F78" w:rsidRDefault="008E4477" w:rsidP="008E4477"/>
    <w:p w:rsidR="008E4477" w:rsidRPr="002701B3" w:rsidRDefault="008E4477" w:rsidP="008E4477"/>
    <w:p w:rsidR="008E4477" w:rsidRDefault="008E4477" w:rsidP="008E4477">
      <w:pPr>
        <w:pStyle w:val="Heading3"/>
      </w:pPr>
      <w:r>
        <w:lastRenderedPageBreak/>
        <w:t>2ac – Elections – Obama Good – Generic</w:t>
      </w:r>
      <w:bookmarkEnd w:id="7"/>
    </w:p>
    <w:p w:rsidR="008E4477" w:rsidRDefault="008E4477" w:rsidP="008E4477">
      <w:pPr>
        <w:pStyle w:val="Heading4"/>
      </w:pPr>
      <w:r>
        <w:t>1. Meta-takeout – Can’t predict the election – the unknown swamps the link – 24 hours is a lifetime in politics.</w:t>
      </w:r>
    </w:p>
    <w:p w:rsidR="008E4477" w:rsidRPr="00973DAF" w:rsidRDefault="008E4477" w:rsidP="008E4477">
      <w:pPr>
        <w:rPr>
          <w:rStyle w:val="StyleStyleBold12pt"/>
        </w:rPr>
      </w:pPr>
      <w:r w:rsidRPr="00973DAF">
        <w:rPr>
          <w:rStyle w:val="StyleStyleBold12pt"/>
        </w:rPr>
        <w:t>Cass, AP, 9-14-12</w:t>
      </w:r>
    </w:p>
    <w:p w:rsidR="008E4477" w:rsidRDefault="008E4477" w:rsidP="008E4477">
      <w:r>
        <w:t xml:space="preserve">[Connie, “October surprise comes early this campaign” </w:t>
      </w:r>
      <w:hyperlink r:id="rId60" w:history="1">
        <w:r w:rsidRPr="004C1524">
          <w:rPr>
            <w:rStyle w:val="Hyperlink"/>
          </w:rPr>
          <w:t>http://news.yahoo.com/october-surprise-comes-early-campaign-073638782--election.html</w:t>
        </w:r>
      </w:hyperlink>
      <w:r>
        <w:t>, accessed 9-19-12, TAP]</w:t>
      </w:r>
    </w:p>
    <w:p w:rsidR="008E4477" w:rsidRPr="00973DAF" w:rsidRDefault="008E4477" w:rsidP="008E4477"/>
    <w:p w:rsidR="008E4477" w:rsidRDefault="008E4477" w:rsidP="008E4477">
      <w:r w:rsidRPr="008E4477">
        <w:t xml:space="preserve">Septembers shock, </w:t>
      </w:r>
      <w:proofErr w:type="gramStart"/>
      <w:r w:rsidRPr="008E4477">
        <w:t>Octobers</w:t>
      </w:r>
      <w:proofErr w:type="gramEnd"/>
      <w:r w:rsidRPr="008E4477">
        <w:t xml:space="preserve"> surprise, early Novembers can knock a campaign sideways. In </w:t>
      </w:r>
    </w:p>
    <w:p w:rsidR="008E4477" w:rsidRDefault="008E4477" w:rsidP="008E4477">
      <w:r>
        <w:t>AND</w:t>
      </w:r>
    </w:p>
    <w:p w:rsidR="008E4477" w:rsidRPr="008E4477" w:rsidRDefault="008E4477" w:rsidP="008E4477">
      <w:proofErr w:type="gramStart"/>
      <w:r w:rsidRPr="008E4477">
        <w:t>world</w:t>
      </w:r>
      <w:proofErr w:type="gramEnd"/>
      <w:r w:rsidRPr="008E4477">
        <w:t>. The same could be said, however, of presidential campaigns.</w:t>
      </w:r>
    </w:p>
    <w:p w:rsidR="008E4477" w:rsidRDefault="008E4477" w:rsidP="008E4477"/>
    <w:p w:rsidR="008E4477" w:rsidRDefault="008E4477" w:rsidP="008E4477">
      <w:pPr>
        <w:pStyle w:val="Heading4"/>
      </w:pPr>
      <w:r>
        <w:rPr>
          <w:rStyle w:val="StyleStyleBold12pt"/>
        </w:rPr>
        <w:t xml:space="preserve">2. </w:t>
      </w:r>
      <w:r>
        <w:t>Obama can withstand major voter loses and still come out on top</w:t>
      </w:r>
    </w:p>
    <w:p w:rsidR="008E4477" w:rsidRPr="003A5EF6" w:rsidRDefault="008E4477" w:rsidP="008E4477">
      <w:pPr>
        <w:rPr>
          <w:rStyle w:val="StyleStyleBold12pt"/>
        </w:rPr>
      </w:pPr>
      <w:r w:rsidRPr="003A5EF6">
        <w:rPr>
          <w:rStyle w:val="StyleStyleBold12pt"/>
        </w:rPr>
        <w:t>Cohn, TNR, 9-27-12</w:t>
      </w:r>
    </w:p>
    <w:p w:rsidR="008E4477" w:rsidRDefault="008E4477" w:rsidP="008E4477">
      <w:r>
        <w:t>(Nate, “</w:t>
      </w:r>
      <w:r w:rsidRPr="003A5EF6">
        <w:t>Daily Breakdown: Obama Near His Ceiling</w:t>
      </w:r>
      <w:proofErr w:type="gramStart"/>
      <w:r w:rsidRPr="003A5EF6">
        <w:t>?</w:t>
      </w:r>
      <w:r>
        <w:t>,</w:t>
      </w:r>
      <w:proofErr w:type="gramEnd"/>
      <w:r>
        <w:t>”</w:t>
      </w:r>
      <w:r w:rsidRPr="003A5EF6">
        <w:t xml:space="preserve"> http://www.tnr.com/blog/electionate/107815/daily-breakdown-obama-near-his-ceiling</w:t>
      </w:r>
      <w:r>
        <w:t>, accessed 9-27-12, CMM)</w:t>
      </w:r>
    </w:p>
    <w:p w:rsidR="008E4477" w:rsidRDefault="008E4477" w:rsidP="008E4477"/>
    <w:p w:rsidR="008E4477" w:rsidRPr="003A5EF6" w:rsidRDefault="008E4477" w:rsidP="008E4477">
      <w:pPr>
        <w:rPr>
          <w:rStyle w:val="StyleBoldUnderline"/>
        </w:rPr>
      </w:pPr>
      <w:r w:rsidRPr="0029252F">
        <w:rPr>
          <w:rStyle w:val="StyleBoldUnderline"/>
          <w:highlight w:val="yellow"/>
        </w:rPr>
        <w:t>Three</w:t>
      </w:r>
      <w:r>
        <w:t xml:space="preserve"> NYT/CBS/Quinnipiac </w:t>
      </w:r>
      <w:r w:rsidRPr="0029252F">
        <w:rPr>
          <w:rStyle w:val="StyleBoldUnderline"/>
          <w:highlight w:val="yellow"/>
        </w:rPr>
        <w:t>polls grabbed the headlines by showing Obama with double-digit leads in Ohio, Pennsylvania, and Florida. Importantly, Obama hit 53 percent in all three states, giving him more than enough of the vote to withstand substantial losses among undecided voters.</w:t>
      </w:r>
    </w:p>
    <w:p w:rsidR="008E4477" w:rsidRDefault="008E4477" w:rsidP="008E4477"/>
    <w:p w:rsidR="008E4477" w:rsidRDefault="008E4477" w:rsidP="008E4477">
      <w:pPr>
        <w:pStyle w:val="Heading4"/>
      </w:pPr>
      <w:r>
        <w:t>3. Non-unique – Obama has already supported the PTC and Romney has opposed it.</w:t>
      </w:r>
    </w:p>
    <w:p w:rsidR="008E4477" w:rsidRPr="00C63EB8" w:rsidRDefault="008E4477" w:rsidP="008E4477">
      <w:pPr>
        <w:rPr>
          <w:rStyle w:val="StyleStyleBold12pt"/>
        </w:rPr>
      </w:pPr>
      <w:r w:rsidRPr="00C63EB8">
        <w:rPr>
          <w:rStyle w:val="StyleStyleBold12pt"/>
        </w:rPr>
        <w:t>Ho, Washington Post, 8-12-12</w:t>
      </w:r>
    </w:p>
    <w:p w:rsidR="008E4477" w:rsidRDefault="008E4477" w:rsidP="008E4477">
      <w:r>
        <w:t xml:space="preserve">[Catherine, “Candidates split over extending tax credit for wind energy producers” </w:t>
      </w:r>
      <w:hyperlink r:id="rId61"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8E4477" w:rsidRDefault="008E4477" w:rsidP="008E4477"/>
    <w:p w:rsidR="008E4477" w:rsidRDefault="008E4477" w:rsidP="008E4477">
      <w:r w:rsidRPr="008E4477">
        <w:t xml:space="preserve">President Obama and presumptive Republican nominee Mitt Romney clashed last week over a federal tax </w:t>
      </w:r>
    </w:p>
    <w:p w:rsidR="008E4477" w:rsidRDefault="008E4477" w:rsidP="008E4477">
      <w:r>
        <w:t>AND</w:t>
      </w:r>
    </w:p>
    <w:p w:rsidR="008E4477" w:rsidRPr="008E4477" w:rsidRDefault="008E4477" w:rsidP="008E4477">
      <w:proofErr w:type="gramStart"/>
      <w:r w:rsidRPr="008E4477">
        <w:t>credits</w:t>
      </w:r>
      <w:proofErr w:type="gramEnd"/>
      <w:r w:rsidRPr="008E4477">
        <w:t xml:space="preserve"> for wind energy producers,” Obama told supporters in Pueblo, Colo.</w:t>
      </w:r>
    </w:p>
    <w:p w:rsidR="008E4477" w:rsidRDefault="008E4477" w:rsidP="008E4477"/>
    <w:p w:rsidR="008E4477" w:rsidRDefault="008E4477" w:rsidP="008E4477"/>
    <w:p w:rsidR="008E4477" w:rsidRDefault="008E4477" w:rsidP="008E4477">
      <w:pPr>
        <w:pStyle w:val="Heading4"/>
      </w:pPr>
      <w:r>
        <w:t xml:space="preserve">PTC is popular in every swing </w:t>
      </w:r>
      <w:proofErr w:type="gramStart"/>
      <w:r>
        <w:t>state  –</w:t>
      </w:r>
      <w:proofErr w:type="gramEnd"/>
      <w:r>
        <w:t xml:space="preserve"> tons of jobs.</w:t>
      </w:r>
    </w:p>
    <w:p w:rsidR="008E4477" w:rsidRPr="00B4299F" w:rsidRDefault="008E4477" w:rsidP="008E4477">
      <w:pPr>
        <w:rPr>
          <w:rStyle w:val="StyleStyleBold12pt"/>
        </w:rPr>
      </w:pPr>
      <w:proofErr w:type="spellStart"/>
      <w:r w:rsidRPr="00B4299F">
        <w:rPr>
          <w:rStyle w:val="StyleStyleBold12pt"/>
        </w:rPr>
        <w:t>Belogolova</w:t>
      </w:r>
      <w:proofErr w:type="spellEnd"/>
      <w:r w:rsidRPr="00B4299F">
        <w:rPr>
          <w:rStyle w:val="StyleStyleBold12pt"/>
        </w:rPr>
        <w:t>, National Journal, 8-10-12</w:t>
      </w:r>
    </w:p>
    <w:p w:rsidR="008E4477" w:rsidRDefault="008E4477" w:rsidP="008E4477">
      <w:r>
        <w:t xml:space="preserve">[Olga, “Wind-Energy Jobs Have Candidates Spinning </w:t>
      </w:r>
      <w:proofErr w:type="gramStart"/>
      <w:r>
        <w:t>About</w:t>
      </w:r>
      <w:proofErr w:type="gramEnd"/>
      <w:r>
        <w:t xml:space="preserve"> Extending Production Tax Credit” </w:t>
      </w:r>
      <w:hyperlink r:id="rId62" w:history="1">
        <w:r w:rsidRPr="004C1524">
          <w:rPr>
            <w:rStyle w:val="Hyperlink"/>
          </w:rPr>
          <w:t>http://www.nationaljournal.com/politics/wind-energy-jobs-have-candidates-spinning-about-extending-production-tax-credit-20120810</w:t>
        </w:r>
      </w:hyperlink>
      <w:r>
        <w:t>, accessed 9-18-12, TAP]</w:t>
      </w:r>
    </w:p>
    <w:p w:rsidR="008E4477" w:rsidRDefault="008E4477" w:rsidP="008E4477"/>
    <w:p w:rsidR="008E4477" w:rsidRDefault="008E4477" w:rsidP="008E4477">
      <w:r w:rsidRPr="008E4477">
        <w:t>A federal tax incentive for wind power has long been a top priority for clean</w:t>
      </w:r>
    </w:p>
    <w:p w:rsidR="008E4477" w:rsidRDefault="008E4477" w:rsidP="008E4477">
      <w:r>
        <w:t>AND</w:t>
      </w:r>
    </w:p>
    <w:p w:rsidR="008E4477" w:rsidRPr="008E4477" w:rsidRDefault="008E4477" w:rsidP="008E4477">
      <w:proofErr w:type="gramStart"/>
      <w:r w:rsidRPr="008E4477">
        <w:lastRenderedPageBreak/>
        <w:t>and</w:t>
      </w:r>
      <w:proofErr w:type="gramEnd"/>
      <w:r w:rsidRPr="008E4477">
        <w:t xml:space="preserve"> was the fastest-growing state for new wind installations in 2011.</w:t>
      </w:r>
    </w:p>
    <w:p w:rsidR="008E4477" w:rsidRDefault="008E4477" w:rsidP="008E4477"/>
    <w:p w:rsidR="008E4477" w:rsidRDefault="008E4477" w:rsidP="008E4477">
      <w:pPr>
        <w:pStyle w:val="Heading4"/>
      </w:pPr>
      <w:r>
        <w:t>Romney is ahead in Iowa.</w:t>
      </w:r>
    </w:p>
    <w:p w:rsidR="008E4477" w:rsidRPr="00987367" w:rsidRDefault="008E4477" w:rsidP="008E4477">
      <w:pPr>
        <w:rPr>
          <w:rStyle w:val="StyleStyleBold12pt"/>
        </w:rPr>
      </w:pPr>
      <w:r w:rsidRPr="00987367">
        <w:rPr>
          <w:rStyle w:val="StyleStyleBold12pt"/>
        </w:rPr>
        <w:t>Witt, Examiner, 9-20-12</w:t>
      </w:r>
    </w:p>
    <w:p w:rsidR="008E4477" w:rsidRDefault="008E4477" w:rsidP="008E4477">
      <w:r>
        <w:t xml:space="preserve">[Ryan, “Updated Obama versus Romney polls in 10 key battleground states” </w:t>
      </w:r>
      <w:hyperlink r:id="rId63" w:history="1">
        <w:r w:rsidRPr="004C1524">
          <w:rPr>
            <w:rStyle w:val="Hyperlink"/>
          </w:rPr>
          <w:t>http://www.examiner.com/article/updated-obama-versus-romney-polls-10-key-battleground-states-10</w:t>
        </w:r>
      </w:hyperlink>
      <w:r>
        <w:t>, accessed 9-20-12, TAP]</w:t>
      </w:r>
    </w:p>
    <w:p w:rsidR="008E4477" w:rsidRDefault="008E4477" w:rsidP="008E4477"/>
    <w:p w:rsidR="008E4477" w:rsidRPr="00472FE4" w:rsidRDefault="008E4477" w:rsidP="008E4477">
      <w:pPr>
        <w:rPr>
          <w:rStyle w:val="StyleBoldUnderline"/>
          <w:highlight w:val="yellow"/>
        </w:rPr>
      </w:pPr>
      <w:r w:rsidRPr="00472FE4">
        <w:rPr>
          <w:rStyle w:val="StyleBoldUnderline"/>
          <w:highlight w:val="yellow"/>
        </w:rPr>
        <w:t>Iowa</w:t>
      </w:r>
    </w:p>
    <w:p w:rsidR="008E4477" w:rsidRDefault="008E4477" w:rsidP="008E4477">
      <w:r>
        <w:t>Electoral Votes: 6</w:t>
      </w:r>
    </w:p>
    <w:p w:rsidR="008E4477" w:rsidRDefault="008E4477" w:rsidP="008E4477">
      <w:pPr>
        <w:rPr>
          <w:rStyle w:val="StyleBoldUnderline"/>
          <w:highlight w:val="yellow"/>
        </w:rPr>
      </w:pPr>
      <w:r w:rsidRPr="00472FE4">
        <w:rPr>
          <w:rStyle w:val="StyleBoldUnderline"/>
          <w:highlight w:val="yellow"/>
        </w:rPr>
        <w:t xml:space="preserve">Most Recent </w:t>
      </w:r>
    </w:p>
    <w:p w:rsidR="008E4477" w:rsidRDefault="008E4477" w:rsidP="008E4477">
      <w:pPr>
        <w:rPr>
          <w:rStyle w:val="StyleBoldUnderline"/>
          <w:highlight w:val="yellow"/>
        </w:rPr>
      </w:pPr>
      <w:r>
        <w:rPr>
          <w:rStyle w:val="StyleBoldUnderline"/>
          <w:highlight w:val="yellow"/>
        </w:rPr>
        <w:t>AND</w:t>
      </w:r>
    </w:p>
    <w:p w:rsidR="008E4477" w:rsidRDefault="008E4477" w:rsidP="008E4477">
      <w:proofErr w:type="gramStart"/>
      <w:r w:rsidRPr="00472FE4">
        <w:rPr>
          <w:rStyle w:val="StyleBoldUnderline"/>
          <w:highlight w:val="yellow"/>
        </w:rPr>
        <w:t>Obama's odds for victory by 4.8 percent</w:t>
      </w:r>
      <w:r>
        <w:t>.</w:t>
      </w:r>
      <w:proofErr w:type="gramEnd"/>
    </w:p>
    <w:p w:rsidR="008E4477" w:rsidRDefault="008E4477" w:rsidP="008E4477"/>
    <w:p w:rsidR="008E4477" w:rsidRDefault="008E4477" w:rsidP="008E4477">
      <w:pPr>
        <w:pStyle w:val="Heading4"/>
      </w:pPr>
      <w:r>
        <w:t>Romney is ahead in Colorado.</w:t>
      </w:r>
    </w:p>
    <w:p w:rsidR="008E4477" w:rsidRPr="00987367" w:rsidRDefault="008E4477" w:rsidP="008E4477">
      <w:pPr>
        <w:rPr>
          <w:rStyle w:val="StyleStyleBold12pt"/>
        </w:rPr>
      </w:pPr>
      <w:r w:rsidRPr="00987367">
        <w:rPr>
          <w:rStyle w:val="StyleStyleBold12pt"/>
        </w:rPr>
        <w:t>Witt, Examiner, 9-20-12</w:t>
      </w:r>
    </w:p>
    <w:p w:rsidR="008E4477" w:rsidRDefault="008E4477" w:rsidP="008E4477">
      <w:r>
        <w:t xml:space="preserve">[Ryan, “Updated Obama versus Romney polls in 10 key battleground states” </w:t>
      </w:r>
      <w:hyperlink r:id="rId64" w:history="1">
        <w:r w:rsidRPr="004C1524">
          <w:rPr>
            <w:rStyle w:val="Hyperlink"/>
          </w:rPr>
          <w:t>http://www.examiner.com/article/updated-obama-versus-romney-polls-10-key-battleground-states-10</w:t>
        </w:r>
      </w:hyperlink>
      <w:r>
        <w:t>, accessed 9-20-12, TAP]</w:t>
      </w:r>
    </w:p>
    <w:p w:rsidR="008E4477" w:rsidRDefault="008E4477" w:rsidP="008E4477"/>
    <w:p w:rsidR="008E4477" w:rsidRPr="00472FE4" w:rsidRDefault="008E4477" w:rsidP="008E4477">
      <w:pPr>
        <w:rPr>
          <w:rStyle w:val="StyleBoldUnderline"/>
          <w:highlight w:val="yellow"/>
        </w:rPr>
      </w:pPr>
      <w:r w:rsidRPr="00472FE4">
        <w:rPr>
          <w:rStyle w:val="StyleBoldUnderline"/>
          <w:highlight w:val="yellow"/>
        </w:rPr>
        <w:t>Colorado</w:t>
      </w:r>
    </w:p>
    <w:p w:rsidR="008E4477" w:rsidRDefault="008E4477" w:rsidP="008E4477">
      <w:r>
        <w:t>Electoral Votes: 9</w:t>
      </w:r>
    </w:p>
    <w:p w:rsidR="008E4477" w:rsidRDefault="008E4477" w:rsidP="008E4477">
      <w:pPr>
        <w:rPr>
          <w:rStyle w:val="StyleBoldUnderline"/>
          <w:highlight w:val="yellow"/>
        </w:rPr>
      </w:pPr>
      <w:r w:rsidRPr="00472FE4">
        <w:rPr>
          <w:rStyle w:val="StyleBoldUnderline"/>
          <w:highlight w:val="yellow"/>
        </w:rPr>
        <w:t xml:space="preserve">Most Recent </w:t>
      </w:r>
    </w:p>
    <w:p w:rsidR="008E4477" w:rsidRDefault="008E4477" w:rsidP="008E4477">
      <w:pPr>
        <w:rPr>
          <w:rStyle w:val="StyleBoldUnderline"/>
          <w:highlight w:val="yellow"/>
        </w:rPr>
      </w:pPr>
      <w:r>
        <w:rPr>
          <w:rStyle w:val="StyleBoldUnderline"/>
          <w:highlight w:val="yellow"/>
        </w:rPr>
        <w:t>AND</w:t>
      </w:r>
    </w:p>
    <w:p w:rsidR="008E4477" w:rsidRDefault="008E4477" w:rsidP="008E4477">
      <w:bookmarkStart w:id="8" w:name="_GoBack"/>
      <w:bookmarkEnd w:id="8"/>
      <w:proofErr w:type="gramStart"/>
      <w:r w:rsidRPr="00472FE4">
        <w:rPr>
          <w:rStyle w:val="StyleBoldUnderline"/>
          <w:highlight w:val="yellow"/>
        </w:rPr>
        <w:t>Obama's chances for victory here by 11.1 percent</w:t>
      </w:r>
      <w:r>
        <w:t>.</w:t>
      </w:r>
      <w:proofErr w:type="gramEnd"/>
    </w:p>
    <w:p w:rsidR="008E4477" w:rsidRDefault="008E4477" w:rsidP="008E4477"/>
    <w:p w:rsidR="008E4477" w:rsidRDefault="008E4477" w:rsidP="008E4477">
      <w:pPr>
        <w:pStyle w:val="Heading4"/>
      </w:pPr>
      <w:r>
        <w:t xml:space="preserve">Iowa and Colorado are </w:t>
      </w:r>
      <w:proofErr w:type="gramStart"/>
      <w:r>
        <w:t>key</w:t>
      </w:r>
      <w:proofErr w:type="gramEnd"/>
      <w:r>
        <w:t xml:space="preserve"> – the race is too tight to discount them.</w:t>
      </w:r>
    </w:p>
    <w:p w:rsidR="008E4477" w:rsidRPr="00942321" w:rsidRDefault="008E4477" w:rsidP="008E4477">
      <w:pPr>
        <w:rPr>
          <w:rStyle w:val="StyleStyleBold12pt"/>
        </w:rPr>
      </w:pPr>
      <w:proofErr w:type="spellStart"/>
      <w:r w:rsidRPr="00942321">
        <w:rPr>
          <w:rStyle w:val="StyleStyleBold12pt"/>
        </w:rPr>
        <w:t>Carpentier</w:t>
      </w:r>
      <w:proofErr w:type="spellEnd"/>
      <w:r w:rsidRPr="00942321">
        <w:rPr>
          <w:rStyle w:val="StyleStyleBold12pt"/>
        </w:rPr>
        <w:t>, Raw Story, 9-7-12</w:t>
      </w:r>
    </w:p>
    <w:p w:rsidR="008E4477" w:rsidRDefault="008E4477" w:rsidP="008E4477">
      <w:r>
        <w:t xml:space="preserve">[Megan, “Obama, Romney head to swing states post-convention to drum up support” </w:t>
      </w:r>
      <w:hyperlink r:id="rId65" w:history="1">
        <w:r w:rsidRPr="004C1524">
          <w:rPr>
            <w:rStyle w:val="Hyperlink"/>
          </w:rPr>
          <w:t>http://www.rawstory.com/rs/2012/09/07/obama-romney-head-to-swing-states-post-convention-to-drum-up-support/</w:t>
        </w:r>
      </w:hyperlink>
      <w:r>
        <w:t>, accessed 9-17-12, TAP]</w:t>
      </w:r>
    </w:p>
    <w:p w:rsidR="008E4477" w:rsidRDefault="008E4477" w:rsidP="008E4477"/>
    <w:p w:rsidR="008E4477" w:rsidRDefault="008E4477" w:rsidP="008E4477">
      <w:r w:rsidRPr="008E4477">
        <w:t xml:space="preserve">But it shows how their campaigns are increasingly honing in on a handful of battleground </w:t>
      </w:r>
    </w:p>
    <w:p w:rsidR="008E4477" w:rsidRDefault="008E4477" w:rsidP="008E4477">
      <w:r>
        <w:t>AND</w:t>
      </w:r>
    </w:p>
    <w:p w:rsidR="008E4477" w:rsidRPr="008E4477" w:rsidRDefault="008E4477" w:rsidP="008E4477">
      <w:proofErr w:type="gramStart"/>
      <w:r w:rsidRPr="008E4477">
        <w:t>or</w:t>
      </w:r>
      <w:proofErr w:type="gramEnd"/>
      <w:r w:rsidRPr="008E4477">
        <w:t xml:space="preserve"> undecided voters where the race is seen as too close to call.</w:t>
      </w:r>
    </w:p>
    <w:p w:rsidR="008E4477" w:rsidRDefault="008E4477" w:rsidP="008E4477"/>
    <w:p w:rsidR="008E4477" w:rsidRDefault="008E4477" w:rsidP="008E4477">
      <w:pPr>
        <w:pStyle w:val="Heading4"/>
      </w:pPr>
      <w:proofErr w:type="gramStart"/>
      <w:r>
        <w:t>Romney winning Florida.</w:t>
      </w:r>
      <w:proofErr w:type="gramEnd"/>
      <w:r>
        <w:t xml:space="preserve"> </w:t>
      </w:r>
    </w:p>
    <w:p w:rsidR="008E4477" w:rsidRPr="00DE3FEB" w:rsidRDefault="008E4477" w:rsidP="008E4477">
      <w:pPr>
        <w:rPr>
          <w:rStyle w:val="StyleStyleBold12pt"/>
        </w:rPr>
      </w:pPr>
      <w:r>
        <w:rPr>
          <w:rStyle w:val="StyleStyleBold12pt"/>
        </w:rPr>
        <w:t>Hughes, Washington Examiner, 9-12-12</w:t>
      </w:r>
    </w:p>
    <w:p w:rsidR="008E4477" w:rsidRDefault="008E4477" w:rsidP="008E4477">
      <w:r>
        <w:t>(Brian Hughes- staff writer, Washington Examiner, 9-12-12, “</w:t>
      </w:r>
      <w:r w:rsidRPr="00DE3FEB">
        <w:t>Romney struggles to break through in Florida, despite sour economy</w:t>
      </w:r>
      <w:r>
        <w:t xml:space="preserve">,” </w:t>
      </w:r>
      <w:hyperlink r:id="rId66" w:history="1">
        <w:r w:rsidRPr="00492C9F">
          <w:rPr>
            <w:rStyle w:val="Hyperlink"/>
          </w:rPr>
          <w:t>http://washingtonexaminer.com/romney-struggles-to-break-through-in-florida-despite-sour-economy/article/2507784</w:t>
        </w:r>
      </w:hyperlink>
      <w:r>
        <w:t xml:space="preserve">, access date: 9-12-12, LLL) </w:t>
      </w:r>
    </w:p>
    <w:p w:rsidR="008E4477" w:rsidRDefault="008E4477" w:rsidP="008E4477"/>
    <w:p w:rsidR="008E4477" w:rsidRDefault="008E4477" w:rsidP="008E4477">
      <w:r w:rsidRPr="008E4477">
        <w:t xml:space="preserve">But while world affairs dominated the political discussion Wednesday, most experts here agree that </w:t>
      </w:r>
    </w:p>
    <w:p w:rsidR="008E4477" w:rsidRDefault="008E4477" w:rsidP="008E4477">
      <w:r>
        <w:lastRenderedPageBreak/>
        <w:t>AND</w:t>
      </w:r>
    </w:p>
    <w:p w:rsidR="008E4477" w:rsidRPr="008E4477" w:rsidRDefault="008E4477" w:rsidP="008E4477">
      <w:proofErr w:type="gramStart"/>
      <w:r w:rsidRPr="008E4477">
        <w:t>a</w:t>
      </w:r>
      <w:proofErr w:type="gramEnd"/>
      <w:r w:rsidRPr="008E4477">
        <w:t xml:space="preserve"> smart guy. That's all that matters. The rest is hogwash."</w:t>
      </w:r>
    </w:p>
    <w:p w:rsidR="008E4477" w:rsidRDefault="008E4477" w:rsidP="008E4477"/>
    <w:p w:rsidR="008E4477" w:rsidRPr="00573C4B" w:rsidRDefault="008E4477" w:rsidP="008E4477">
      <w:pPr>
        <w:pStyle w:val="Heading4"/>
      </w:pPr>
      <w:r>
        <w:t>Florida key – Bush v. Gore proves.</w:t>
      </w:r>
    </w:p>
    <w:p w:rsidR="008E4477" w:rsidRPr="00573C4B" w:rsidRDefault="008E4477" w:rsidP="008E4477">
      <w:pPr>
        <w:rPr>
          <w:rStyle w:val="StyleStyleBold12pt"/>
        </w:rPr>
      </w:pPr>
      <w:proofErr w:type="spellStart"/>
      <w:r w:rsidRPr="00573C4B">
        <w:rPr>
          <w:rStyle w:val="StyleStyleBold12pt"/>
        </w:rPr>
        <w:t>Fifield</w:t>
      </w:r>
      <w:proofErr w:type="spellEnd"/>
      <w:r w:rsidRPr="00573C4B">
        <w:rPr>
          <w:rStyle w:val="StyleStyleBold12pt"/>
        </w:rPr>
        <w:t>, Financial Times, 9-12-12</w:t>
      </w:r>
    </w:p>
    <w:p w:rsidR="008E4477" w:rsidRDefault="008E4477" w:rsidP="008E4477">
      <w:r>
        <w:t>[Anna, “And then there were nine” Lexis, accessed 9-13-12, TAP]</w:t>
      </w:r>
    </w:p>
    <w:p w:rsidR="008E4477" w:rsidRDefault="008E4477" w:rsidP="008E4477"/>
    <w:p w:rsidR="008E4477" w:rsidRDefault="008E4477" w:rsidP="008E4477">
      <w:r w:rsidRPr="008E4477">
        <w:t>It was no accident that the day after the Democratic national convention ended last week</w:t>
      </w:r>
    </w:p>
    <w:p w:rsidR="008E4477" w:rsidRDefault="008E4477" w:rsidP="008E4477">
      <w:r>
        <w:t>AND</w:t>
      </w:r>
    </w:p>
    <w:p w:rsidR="008E4477" w:rsidRPr="008E4477" w:rsidRDefault="008E4477" w:rsidP="008E4477">
      <w:proofErr w:type="gramStart"/>
      <w:r w:rsidRPr="008E4477">
        <w:t>votes</w:t>
      </w:r>
      <w:proofErr w:type="gramEnd"/>
      <w:r w:rsidRPr="008E4477">
        <w:t xml:space="preserve"> each, will also see plenty of </w:t>
      </w:r>
      <w:proofErr w:type="spellStart"/>
      <w:r w:rsidRPr="008E4477">
        <w:t>Mr</w:t>
      </w:r>
      <w:proofErr w:type="spellEnd"/>
      <w:r w:rsidRPr="008E4477">
        <w:t xml:space="preserve"> Obama and </w:t>
      </w:r>
      <w:proofErr w:type="spellStart"/>
      <w:r w:rsidRPr="008E4477">
        <w:t>Mr</w:t>
      </w:r>
      <w:proofErr w:type="spellEnd"/>
      <w:r w:rsidRPr="008E4477">
        <w:t xml:space="preserve"> Romney.</w:t>
      </w:r>
    </w:p>
    <w:p w:rsidR="008E4477" w:rsidRDefault="008E4477" w:rsidP="008E4477"/>
    <w:p w:rsidR="008E4477" w:rsidRDefault="008E4477" w:rsidP="008E4477">
      <w:pPr>
        <w:pStyle w:val="Heading4"/>
      </w:pPr>
      <w:proofErr w:type="gramStart"/>
      <w:r>
        <w:t>Romney winning in Ohio and Wisconsin now.</w:t>
      </w:r>
      <w:proofErr w:type="gramEnd"/>
    </w:p>
    <w:p w:rsidR="008E4477" w:rsidRDefault="008E4477" w:rsidP="008E4477">
      <w:r>
        <w:t>-only nonpartisan polling of likely voters</w:t>
      </w:r>
    </w:p>
    <w:p w:rsidR="008E4477" w:rsidRDefault="008E4477" w:rsidP="008E4477">
      <w:pPr>
        <w:rPr>
          <w:rStyle w:val="StyleStyleBold12pt"/>
        </w:rPr>
      </w:pPr>
      <w:r>
        <w:rPr>
          <w:rStyle w:val="StyleStyleBold12pt"/>
        </w:rPr>
        <w:t>Anderson, W</w:t>
      </w:r>
      <w:r w:rsidRPr="00170012">
        <w:rPr>
          <w:rStyle w:val="StyleStyleBold12pt"/>
        </w:rPr>
        <w:t>riter for The Weekly Standard and a senior fellow at</w:t>
      </w:r>
      <w:r>
        <w:rPr>
          <w:rStyle w:val="StyleStyleBold12pt"/>
        </w:rPr>
        <w:t xml:space="preserve"> the Pacific Research Institute, 9-14-12</w:t>
      </w:r>
    </w:p>
    <w:p w:rsidR="008E4477" w:rsidRPr="00170012" w:rsidRDefault="008E4477" w:rsidP="008E4477">
      <w:r w:rsidRPr="00170012">
        <w:t xml:space="preserve">[Jeffery, NPR, “Weekly Standard: Obama 290, Romney 222,” </w:t>
      </w:r>
      <w:hyperlink r:id="rId67" w:history="1">
        <w:r w:rsidRPr="00170012">
          <w:t>http://www.npr.org/2012/09/14/161143863/weekly-standard-obama-290-romney-222</w:t>
        </w:r>
      </w:hyperlink>
      <w:r w:rsidRPr="00170012">
        <w:t xml:space="preserve">, 9-14-12, access date: 9-15-12, MAY] </w:t>
      </w:r>
    </w:p>
    <w:p w:rsidR="008E4477" w:rsidRPr="00170012" w:rsidRDefault="008E4477" w:rsidP="008E4477">
      <w:pPr>
        <w:rPr>
          <w:rStyle w:val="StyleStyleBold12pt"/>
        </w:rPr>
      </w:pPr>
    </w:p>
    <w:p w:rsidR="008E4477" w:rsidRDefault="008E4477" w:rsidP="008E4477">
      <w:r w:rsidRPr="008E4477">
        <w:t>There are nine key swing states in this election (Florida, Ohio, Virginia</w:t>
      </w:r>
    </w:p>
    <w:p w:rsidR="008E4477" w:rsidRDefault="008E4477" w:rsidP="008E4477">
      <w:r>
        <w:t>AND</w:t>
      </w:r>
    </w:p>
    <w:p w:rsidR="008E4477" w:rsidRPr="008E4477" w:rsidRDefault="008E4477" w:rsidP="008E4477">
      <w:proofErr w:type="gramStart"/>
      <w:r w:rsidRPr="008E4477">
        <w:t>in</w:t>
      </w:r>
      <w:proofErr w:type="gramEnd"/>
      <w:r w:rsidRPr="008E4477">
        <w:t xml:space="preserve"> Wisconsin and 2 points (46 to 44 percent) in Iowa.</w:t>
      </w:r>
    </w:p>
    <w:p w:rsidR="008E4477" w:rsidRDefault="008E4477" w:rsidP="008E4477"/>
    <w:p w:rsidR="008E4477" w:rsidRPr="003A0C76" w:rsidRDefault="008E4477" w:rsidP="008E4477">
      <w:pPr>
        <w:pStyle w:val="Heading4"/>
      </w:pPr>
      <w:r w:rsidRPr="003A0C76">
        <w:t>Ohio is key to the election – Romney can’t win without it</w:t>
      </w:r>
    </w:p>
    <w:p w:rsidR="008E4477" w:rsidRPr="003A0C76" w:rsidRDefault="008E4477" w:rsidP="008E4477">
      <w:pPr>
        <w:rPr>
          <w:rStyle w:val="StyleStyleBold12pt"/>
        </w:rPr>
      </w:pPr>
      <w:r w:rsidRPr="003A0C76">
        <w:rPr>
          <w:rStyle w:val="StyleStyleBold12pt"/>
        </w:rPr>
        <w:t>Klein et al, Yahoo News, 9-13-12</w:t>
      </w:r>
    </w:p>
    <w:p w:rsidR="008E4477" w:rsidRDefault="008E4477" w:rsidP="008E4477">
      <w:r>
        <w:t>(Rick</w:t>
      </w:r>
      <w:r w:rsidRPr="003A0C76">
        <w:t xml:space="preserve">, Amy Walter, Richard Coolidge &amp; </w:t>
      </w:r>
      <w:proofErr w:type="spellStart"/>
      <w:r w:rsidRPr="003A0C76">
        <w:t>Sherisse</w:t>
      </w:r>
      <w:proofErr w:type="spellEnd"/>
      <w:r w:rsidRPr="003A0C76">
        <w:t xml:space="preserve"> Pham</w:t>
      </w:r>
      <w:r>
        <w:t>, “</w:t>
      </w:r>
      <w:r w:rsidRPr="003A0C76">
        <w:t>If Romney loses Ohio, Obama wins big</w:t>
      </w:r>
      <w:r>
        <w:t xml:space="preserve">,” </w:t>
      </w:r>
      <w:r w:rsidRPr="003A0C76">
        <w:t>http://news.yahoo.com/blogs/power-players-abc-news/romney-loses-ohio-obama-wins-big-111350109.html</w:t>
      </w:r>
      <w:r>
        <w:t>, accessed 9-13-12, CMM)</w:t>
      </w:r>
    </w:p>
    <w:p w:rsidR="008E4477" w:rsidRPr="003A0C76" w:rsidRDefault="008E4477" w:rsidP="008E4477">
      <w:pPr>
        <w:rPr>
          <w:rStyle w:val="StyleBoldUnderline"/>
        </w:rPr>
      </w:pPr>
    </w:p>
    <w:p w:rsidR="008E4477" w:rsidRDefault="008E4477" w:rsidP="008E4477">
      <w:r w:rsidRPr="008E4477">
        <w:t xml:space="preserve">For all the talk of polls, and where President Obama and challenger Mitt Romney </w:t>
      </w:r>
    </w:p>
    <w:p w:rsidR="008E4477" w:rsidRDefault="008E4477" w:rsidP="008E4477">
      <w:r>
        <w:t>AND</w:t>
      </w:r>
    </w:p>
    <w:p w:rsidR="008E4477" w:rsidRPr="008E4477" w:rsidRDefault="008E4477" w:rsidP="008E4477">
      <w:r w:rsidRPr="008E4477">
        <w:t>C., and setting up shop in Cincinnati or Cleveland? Game on.</w:t>
      </w:r>
    </w:p>
    <w:p w:rsidR="008E4477" w:rsidRDefault="008E4477" w:rsidP="008E4477"/>
    <w:p w:rsidR="008E4477" w:rsidRDefault="008E4477" w:rsidP="008E4477">
      <w:pPr>
        <w:pStyle w:val="Heading4"/>
      </w:pPr>
      <w:proofErr w:type="gramStart"/>
      <w:r>
        <w:t>Wisconsin key.</w:t>
      </w:r>
      <w:proofErr w:type="gramEnd"/>
    </w:p>
    <w:p w:rsidR="008E4477" w:rsidRDefault="008E4477" w:rsidP="008E4477">
      <w:r>
        <w:t xml:space="preserve">-electoral votes help Romney in case they lose </w:t>
      </w:r>
      <w:proofErr w:type="spellStart"/>
      <w:proofErr w:type="gramStart"/>
      <w:r>
        <w:t>ohio</w:t>
      </w:r>
      <w:proofErr w:type="spellEnd"/>
      <w:proofErr w:type="gramEnd"/>
      <w:r>
        <w:t xml:space="preserve"> and Virginia</w:t>
      </w:r>
    </w:p>
    <w:p w:rsidR="008E4477" w:rsidRPr="00FE47E7" w:rsidRDefault="008E4477" w:rsidP="008E4477">
      <w:r>
        <w:t>-good for Obama because of history</w:t>
      </w:r>
    </w:p>
    <w:p w:rsidR="008E4477" w:rsidRDefault="008E4477" w:rsidP="008E4477">
      <w:pPr>
        <w:rPr>
          <w:rStyle w:val="StyleStyleBold12pt"/>
        </w:rPr>
      </w:pPr>
      <w:r>
        <w:rPr>
          <w:rStyle w:val="StyleStyleBold12pt"/>
        </w:rPr>
        <w:t xml:space="preserve">Gabriel and </w:t>
      </w:r>
      <w:proofErr w:type="spellStart"/>
      <w:r>
        <w:rPr>
          <w:rStyle w:val="StyleStyleBold12pt"/>
        </w:rPr>
        <w:t>Zeleny</w:t>
      </w:r>
      <w:proofErr w:type="spellEnd"/>
      <w:r>
        <w:rPr>
          <w:rStyle w:val="StyleStyleBold12pt"/>
        </w:rPr>
        <w:t xml:space="preserve">, </w:t>
      </w:r>
      <w:proofErr w:type="gramStart"/>
      <w:r>
        <w:rPr>
          <w:rStyle w:val="StyleStyleBold12pt"/>
        </w:rPr>
        <w:t>The</w:t>
      </w:r>
      <w:proofErr w:type="gramEnd"/>
      <w:r>
        <w:rPr>
          <w:rStyle w:val="StyleStyleBold12pt"/>
        </w:rPr>
        <w:t xml:space="preserve"> New York Times, 9-12-12</w:t>
      </w:r>
    </w:p>
    <w:p w:rsidR="008E4477" w:rsidRPr="00233F7C" w:rsidRDefault="008E4477" w:rsidP="008E4477">
      <w:r w:rsidRPr="00233F7C">
        <w:t xml:space="preserve">[Trip and Jeff, “Ryan Plays </w:t>
      </w:r>
      <w:proofErr w:type="gramStart"/>
      <w:r w:rsidRPr="00233F7C">
        <w:t>Up</w:t>
      </w:r>
      <w:proofErr w:type="gramEnd"/>
      <w:r w:rsidRPr="00233F7C">
        <w:t xml:space="preserve"> Wisconsin Pride as Obama TV Ads Begin in State,” </w:t>
      </w:r>
      <w:hyperlink r:id="rId68" w:history="1">
        <w:r w:rsidRPr="00233F7C">
          <w:t>http://www.nytimes.com/2012/09/13/us/politics/ryan-stumping-in-wisconsin-stresses-local-roots.html</w:t>
        </w:r>
      </w:hyperlink>
      <w:r w:rsidRPr="00233F7C">
        <w:t xml:space="preserve">, 9-12-12, access date: 9-13-12, MAY] </w:t>
      </w:r>
    </w:p>
    <w:p w:rsidR="008E4477" w:rsidRDefault="008E4477" w:rsidP="008E4477"/>
    <w:p w:rsidR="008E4477" w:rsidRDefault="008E4477" w:rsidP="008E4477">
      <w:r w:rsidRPr="008E4477">
        <w:t xml:space="preserve">The appeals to state pride were laid on thick because Mr. Ryan’s addition to </w:t>
      </w:r>
    </w:p>
    <w:p w:rsidR="008E4477" w:rsidRDefault="008E4477" w:rsidP="008E4477">
      <w:r>
        <w:t>AND</w:t>
      </w:r>
    </w:p>
    <w:p w:rsidR="008E4477" w:rsidRPr="008E4477" w:rsidRDefault="008E4477" w:rsidP="008E4477">
      <w:proofErr w:type="gramStart"/>
      <w:r w:rsidRPr="008E4477">
        <w:lastRenderedPageBreak/>
        <w:t>presidential</w:t>
      </w:r>
      <w:proofErr w:type="gramEnd"/>
      <w:r w:rsidRPr="008E4477">
        <w:t xml:space="preserve"> races. However, the 2000 and 2004 elections were very close.</w:t>
      </w:r>
    </w:p>
    <w:p w:rsidR="008E4477" w:rsidRDefault="008E4477" w:rsidP="008E4477"/>
    <w:p w:rsidR="008E4477" w:rsidRDefault="008E4477" w:rsidP="008E4477">
      <w:pPr>
        <w:pStyle w:val="Heading4"/>
      </w:pPr>
      <w:r>
        <w:t>Relations low but won’t collapse – empirically proven</w:t>
      </w:r>
    </w:p>
    <w:p w:rsidR="008E4477" w:rsidRDefault="008E4477" w:rsidP="008E4477">
      <w:pPr>
        <w:rPr>
          <w:rStyle w:val="StyleStyleBold12pt"/>
        </w:rPr>
      </w:pPr>
      <w:proofErr w:type="spellStart"/>
      <w:r>
        <w:rPr>
          <w:rStyle w:val="StyleStyleBold12pt"/>
        </w:rPr>
        <w:t>Englund</w:t>
      </w:r>
      <w:proofErr w:type="spellEnd"/>
      <w:r>
        <w:rPr>
          <w:rStyle w:val="StyleStyleBold12pt"/>
        </w:rPr>
        <w:t xml:space="preserve">, </w:t>
      </w:r>
      <w:proofErr w:type="spellStart"/>
      <w:r>
        <w:rPr>
          <w:rStyle w:val="StyleStyleBold12pt"/>
        </w:rPr>
        <w:t>WaPo</w:t>
      </w:r>
      <w:proofErr w:type="spellEnd"/>
      <w:r>
        <w:rPr>
          <w:rStyle w:val="StyleStyleBold12pt"/>
        </w:rPr>
        <w:t>, 9-18-12</w:t>
      </w:r>
    </w:p>
    <w:p w:rsidR="008E4477" w:rsidRDefault="008E4477" w:rsidP="008E4477">
      <w:r>
        <w:t xml:space="preserve">(Will, “Romney? At least he’s direct, says Putin,” 9-18-12, </w:t>
      </w:r>
      <w:hyperlink r:id="rId69" w:history="1">
        <w:r>
          <w:rPr>
            <w:rStyle w:val="Hyperlink"/>
          </w:rPr>
          <w:t>http://www.washingtonpost.com/world/europe/romney-at-least-hes-direct-says-putin/2012/09/17/99435c2c-0188-11e2-9367-4e1bafb958db_story.html</w:t>
        </w:r>
      </w:hyperlink>
      <w:r>
        <w:t>, accessed 9-19-12) PM</w:t>
      </w:r>
    </w:p>
    <w:p w:rsidR="008E4477" w:rsidRDefault="008E4477" w:rsidP="008E4477"/>
    <w:p w:rsidR="008E4477" w:rsidRDefault="008E4477" w:rsidP="008E4477">
      <w:r w:rsidRPr="008E4477">
        <w:t xml:space="preserve">Romney’s characterization of Russia earlier this year as America’s Number One geopolitical foe caught the </w:t>
      </w:r>
    </w:p>
    <w:p w:rsidR="008E4477" w:rsidRDefault="008E4477" w:rsidP="008E4477">
      <w:r>
        <w:t>AND</w:t>
      </w:r>
    </w:p>
    <w:p w:rsidR="008E4477" w:rsidRPr="008E4477" w:rsidRDefault="008E4477" w:rsidP="008E4477">
      <w:r w:rsidRPr="008E4477">
        <w:t>, and Obama at least promises the sort of continuity that Putin values.</w:t>
      </w:r>
    </w:p>
    <w:p w:rsidR="008E4477" w:rsidRDefault="008E4477" w:rsidP="008E4477">
      <w:pPr>
        <w:pStyle w:val="Heading4"/>
      </w:pPr>
    </w:p>
    <w:p w:rsidR="008E4477" w:rsidRDefault="008E4477" w:rsidP="008E4477">
      <w:pPr>
        <w:pStyle w:val="Heading4"/>
      </w:pPr>
      <w:r>
        <w:t>Romney hurts relations but coop over key issues overwhelms – Putin proves</w:t>
      </w:r>
    </w:p>
    <w:p w:rsidR="008E4477" w:rsidRDefault="008E4477" w:rsidP="008E4477">
      <w:pPr>
        <w:rPr>
          <w:rStyle w:val="StyleStyleBold12pt"/>
        </w:rPr>
      </w:pPr>
      <w:r>
        <w:rPr>
          <w:rStyle w:val="StyleStyleBold12pt"/>
        </w:rPr>
        <w:t>AP 9-11-12</w:t>
      </w:r>
    </w:p>
    <w:p w:rsidR="008E4477" w:rsidRDefault="008E4477" w:rsidP="008E4477">
      <w:r>
        <w:t xml:space="preserve">(“Putin: Romney Helped Russia </w:t>
      </w:r>
      <w:proofErr w:type="gramStart"/>
      <w:r>
        <w:t>By</w:t>
      </w:r>
      <w:proofErr w:type="gramEnd"/>
      <w:r>
        <w:t xml:space="preserve"> Calling It Top Foe,” </w:t>
      </w:r>
      <w:hyperlink r:id="rId70" w:history="1">
        <w:r>
          <w:rPr>
            <w:rStyle w:val="Hyperlink"/>
          </w:rPr>
          <w:t>http://www.huffingtonpost.com/2012/09/11/putin-romney-helped-russia_n_1874924.html</w:t>
        </w:r>
      </w:hyperlink>
      <w:r>
        <w:t>, accessed 9-19-12) PM</w:t>
      </w:r>
    </w:p>
    <w:p w:rsidR="008E4477" w:rsidRDefault="008E4477" w:rsidP="008E4477"/>
    <w:p w:rsidR="008E4477" w:rsidRDefault="008E4477" w:rsidP="008E4477">
      <w:r w:rsidRPr="008E4477">
        <w:t xml:space="preserve">MOSCOW — President Vladimir Putin says a comment made by U.S. presidential </w:t>
      </w:r>
    </w:p>
    <w:p w:rsidR="008E4477" w:rsidRDefault="008E4477" w:rsidP="008E4477">
      <w:r>
        <w:t>AND</w:t>
      </w:r>
    </w:p>
    <w:p w:rsidR="008E4477" w:rsidRPr="008E4477" w:rsidRDefault="008E4477" w:rsidP="008E4477">
      <w:proofErr w:type="gramStart"/>
      <w:r w:rsidRPr="008E4477">
        <w:t>subject</w:t>
      </w:r>
      <w:proofErr w:type="gramEnd"/>
      <w:r w:rsidRPr="008E4477">
        <w:t>," but added that he would work with Romney if he's elected.</w:t>
      </w:r>
    </w:p>
    <w:p w:rsidR="008E4477" w:rsidRDefault="008E4477" w:rsidP="008E4477">
      <w:pPr>
        <w:rPr>
          <w:rStyle w:val="StyleBoldUnderline"/>
        </w:rPr>
      </w:pPr>
    </w:p>
    <w:p w:rsidR="008E4477" w:rsidRPr="000262EC" w:rsidRDefault="008E4477" w:rsidP="008E4477">
      <w:pPr>
        <w:rPr>
          <w:rStyle w:val="StyleBoldUnderline"/>
        </w:rPr>
      </w:pPr>
    </w:p>
    <w:p w:rsidR="008E4477" w:rsidRDefault="008E4477" w:rsidP="008E4477">
      <w:pPr>
        <w:pStyle w:val="Heading4"/>
      </w:pPr>
      <w:r>
        <w:t>Romney won’t hurt relations – Russia looking to coop even with Romney</w:t>
      </w:r>
    </w:p>
    <w:p w:rsidR="008E4477" w:rsidRDefault="008E4477" w:rsidP="008E4477">
      <w:pPr>
        <w:rPr>
          <w:rStyle w:val="StyleStyleBold12pt"/>
        </w:rPr>
      </w:pPr>
      <w:proofErr w:type="spellStart"/>
      <w:r>
        <w:rPr>
          <w:rStyle w:val="StyleStyleBold12pt"/>
        </w:rPr>
        <w:t>Gutterman</w:t>
      </w:r>
      <w:proofErr w:type="spellEnd"/>
      <w:r>
        <w:rPr>
          <w:rStyle w:val="StyleStyleBold12pt"/>
        </w:rPr>
        <w:t>, Reuters, 9-5-12</w:t>
      </w:r>
    </w:p>
    <w:p w:rsidR="008E4477" w:rsidRDefault="008E4477" w:rsidP="008E4477">
      <w:r>
        <w:t xml:space="preserve">(Steve, “Putin says he could work with Romney but relations a two-way street,” 9-5-12, </w:t>
      </w:r>
      <w:hyperlink r:id="rId71" w:history="1">
        <w:r>
          <w:rPr>
            <w:rStyle w:val="Hyperlink"/>
          </w:rPr>
          <w:t>http://www.reuters.com/article/2012/09/05/us-russia-putin-idUSBRE8840Y320120905</w:t>
        </w:r>
      </w:hyperlink>
      <w:r>
        <w:t>, accessed 9-19-12) PM</w:t>
      </w:r>
    </w:p>
    <w:p w:rsidR="008E4477" w:rsidRDefault="008E4477" w:rsidP="008E4477"/>
    <w:p w:rsidR="008E4477" w:rsidRDefault="008E4477" w:rsidP="008E4477">
      <w:r w:rsidRPr="008E4477">
        <w:t xml:space="preserve">Asked in an interview with Russia's RT television whether Russia could work with Romney if </w:t>
      </w:r>
    </w:p>
    <w:p w:rsidR="008E4477" w:rsidRDefault="008E4477" w:rsidP="008E4477">
      <w:r>
        <w:t>AND</w:t>
      </w:r>
    </w:p>
    <w:p w:rsidR="008E4477" w:rsidRPr="008E4477" w:rsidRDefault="008E4477" w:rsidP="008E4477">
      <w:r w:rsidRPr="008E4477">
        <w:t>S. desire to engage with Russia might change under a new administration.</w:t>
      </w:r>
    </w:p>
    <w:p w:rsidR="008E4477" w:rsidRDefault="008E4477" w:rsidP="008E4477"/>
    <w:p w:rsidR="008E4477" w:rsidRDefault="008E4477" w:rsidP="008E4477">
      <w:pPr>
        <w:pStyle w:val="Heading3"/>
      </w:pPr>
      <w:r>
        <w:lastRenderedPageBreak/>
        <w:t>Readiness DA</w:t>
      </w:r>
    </w:p>
    <w:p w:rsidR="008E4477" w:rsidRDefault="008E4477" w:rsidP="008E4477">
      <w:pPr>
        <w:rPr>
          <w:b/>
        </w:rPr>
      </w:pPr>
      <w:r>
        <w:rPr>
          <w:b/>
        </w:rPr>
        <w:t>Present wind turbines should have triggered the link- make them prove why the PTC would be key</w:t>
      </w:r>
    </w:p>
    <w:p w:rsidR="008E4477" w:rsidRDefault="008E4477" w:rsidP="008E4477">
      <w:pPr>
        <w:rPr>
          <w:b/>
        </w:rPr>
      </w:pPr>
    </w:p>
    <w:p w:rsidR="008E4477" w:rsidRDefault="008E4477" w:rsidP="008E4477">
      <w:pPr>
        <w:rPr>
          <w:b/>
        </w:rPr>
      </w:pPr>
      <w:r>
        <w:rPr>
          <w:b/>
        </w:rPr>
        <w:t>No internal link- no reason why doing the plan would cause readiness to go down- alt causes- troops elsewhere, budget problems</w:t>
      </w:r>
    </w:p>
    <w:p w:rsidR="008E4477" w:rsidRDefault="008E4477" w:rsidP="008E4477">
      <w:pPr>
        <w:rPr>
          <w:b/>
        </w:rPr>
      </w:pPr>
    </w:p>
    <w:p w:rsidR="008E4477" w:rsidRDefault="008E4477" w:rsidP="008E4477">
      <w:pPr>
        <w:rPr>
          <w:b/>
        </w:rPr>
      </w:pPr>
      <w:r>
        <w:rPr>
          <w:b/>
        </w:rPr>
        <w:t>No impact- Iraq and Afghanistan and 3 administrations of failure devastate military readiness</w:t>
      </w:r>
    </w:p>
    <w:p w:rsidR="008E4477" w:rsidRPr="005E1F21" w:rsidRDefault="008E4477" w:rsidP="008E4477">
      <w:pPr>
        <w:rPr>
          <w:sz w:val="18"/>
          <w:szCs w:val="18"/>
        </w:rPr>
      </w:pPr>
      <w:r w:rsidRPr="005E1F21">
        <w:rPr>
          <w:sz w:val="18"/>
          <w:szCs w:val="18"/>
        </w:rPr>
        <w:t xml:space="preserve">Michael F. </w:t>
      </w:r>
      <w:proofErr w:type="spellStart"/>
      <w:r w:rsidRPr="005E1F21">
        <w:rPr>
          <w:b/>
          <w:u w:val="single"/>
        </w:rPr>
        <w:t>Scheuer</w:t>
      </w:r>
      <w:proofErr w:type="spellEnd"/>
      <w:r w:rsidRPr="005E1F21">
        <w:rPr>
          <w:sz w:val="18"/>
          <w:szCs w:val="18"/>
        </w:rPr>
        <w:t xml:space="preserve">, </w:t>
      </w:r>
      <w:r w:rsidRPr="005E1F21">
        <w:rPr>
          <w:b/>
          <w:u w:val="single"/>
        </w:rPr>
        <w:t>Georgetown</w:t>
      </w:r>
      <w:r w:rsidRPr="005E1F21">
        <w:rPr>
          <w:sz w:val="18"/>
          <w:szCs w:val="18"/>
        </w:rPr>
        <w:t xml:space="preserve"> University </w:t>
      </w:r>
      <w:r w:rsidRPr="005E1F21">
        <w:rPr>
          <w:b/>
          <w:u w:val="single"/>
        </w:rPr>
        <w:t>Security Studies professor</w:t>
      </w:r>
      <w:r w:rsidRPr="005E1F21">
        <w:rPr>
          <w:sz w:val="18"/>
          <w:szCs w:val="18"/>
        </w:rPr>
        <w:t xml:space="preserve">, Jamestown Foundation senior fellow, and former CIA, Spring </w:t>
      </w:r>
      <w:r w:rsidRPr="005E1F21">
        <w:rPr>
          <w:b/>
          <w:u w:val="single"/>
        </w:rPr>
        <w:t>07</w:t>
      </w:r>
      <w:r w:rsidRPr="005E1F21">
        <w:rPr>
          <w:sz w:val="18"/>
          <w:szCs w:val="18"/>
        </w:rPr>
        <w:t>, "What War on Terror</w:t>
      </w:r>
      <w:proofErr w:type="gramStart"/>
      <w:r w:rsidRPr="005E1F21">
        <w:rPr>
          <w:sz w:val="18"/>
          <w:szCs w:val="18"/>
        </w:rPr>
        <w:t>?,</w:t>
      </w:r>
      <w:proofErr w:type="gramEnd"/>
      <w:r w:rsidRPr="005E1F21">
        <w:rPr>
          <w:sz w:val="18"/>
          <w:szCs w:val="18"/>
        </w:rPr>
        <w:t xml:space="preserve">" The Journal of International Security Affairs, </w:t>
      </w:r>
      <w:hyperlink r:id="rId72" w:history="1">
        <w:r w:rsidRPr="005E1F21">
          <w:rPr>
            <w:rStyle w:val="Hyperlink"/>
            <w:sz w:val="18"/>
            <w:szCs w:val="18"/>
          </w:rPr>
          <w:t>http://www.securityaffairs.org/issues/2007/12/scheuer.php</w:t>
        </w:r>
      </w:hyperlink>
    </w:p>
    <w:p w:rsidR="008E4477" w:rsidRPr="005E1F21" w:rsidRDefault="008E4477" w:rsidP="008E4477">
      <w:pPr>
        <w:rPr>
          <w:b/>
          <w:sz w:val="18"/>
          <w:szCs w:val="18"/>
        </w:rPr>
      </w:pPr>
    </w:p>
    <w:p w:rsidR="008E4477" w:rsidRDefault="008E4477" w:rsidP="008E4477">
      <w:r w:rsidRPr="008E4477">
        <w:t xml:space="preserve">As for the credibility of the U.S. military, President Bush has </w:t>
      </w:r>
    </w:p>
    <w:p w:rsidR="008E4477" w:rsidRDefault="008E4477" w:rsidP="008E4477">
      <w:r>
        <w:t>AND</w:t>
      </w:r>
    </w:p>
    <w:p w:rsidR="008E4477" w:rsidRPr="008E4477" w:rsidRDefault="008E4477" w:rsidP="008E4477">
      <w:proofErr w:type="gramStart"/>
      <w:r w:rsidRPr="008E4477">
        <w:t>to</w:t>
      </w:r>
      <w:proofErr w:type="gramEnd"/>
      <w:r w:rsidRPr="008E4477">
        <w:t xml:space="preserve"> follow through on multiple chances to capture or kill Osama bin Laden.</w:t>
      </w:r>
    </w:p>
    <w:p w:rsidR="008E4477" w:rsidRDefault="008E4477" w:rsidP="008E4477">
      <w:r w:rsidRPr="008E4477">
        <w:t xml:space="preserve">One would think that these negative military achievements are a hard mark to surpass, </w:t>
      </w:r>
    </w:p>
    <w:p w:rsidR="008E4477" w:rsidRDefault="008E4477" w:rsidP="008E4477">
      <w:r>
        <w:t>AND</w:t>
      </w:r>
    </w:p>
    <w:p w:rsidR="008E4477" w:rsidRPr="008E4477" w:rsidRDefault="008E4477" w:rsidP="008E4477">
      <w:proofErr w:type="gramStart"/>
      <w:r w:rsidRPr="008E4477">
        <w:t>enemies</w:t>
      </w:r>
      <w:proofErr w:type="gramEnd"/>
      <w:r w:rsidRPr="008E4477">
        <w:t xml:space="preserve"> and those nation-states that harbor ill-will for America.</w:t>
      </w:r>
    </w:p>
    <w:p w:rsidR="008E4477" w:rsidRDefault="008E4477" w:rsidP="008E4477"/>
    <w:p w:rsidR="008E4477" w:rsidRDefault="008E4477" w:rsidP="008E4477"/>
    <w:p w:rsidR="008E4477" w:rsidRPr="00655D7A" w:rsidRDefault="008E4477" w:rsidP="008E4477"/>
    <w:p w:rsidR="008E4477" w:rsidRPr="00AF5046" w:rsidRDefault="008E4477" w:rsidP="008E4477"/>
    <w:p w:rsidR="008E4477" w:rsidRDefault="008E4477" w:rsidP="008E4477"/>
    <w:p w:rsidR="008E4477" w:rsidRDefault="008E4477" w:rsidP="008E4477"/>
    <w:p w:rsidR="008E4477" w:rsidRDefault="008E4477" w:rsidP="008E4477"/>
    <w:p w:rsidR="008E4477" w:rsidRDefault="008E4477" w:rsidP="008E4477">
      <w:pPr>
        <w:pStyle w:val="Heading3"/>
      </w:pPr>
      <w:bookmarkStart w:id="9" w:name="_Toc336356389"/>
      <w:r>
        <w:lastRenderedPageBreak/>
        <w:t>2ac – Neoliberalism Bad K</w:t>
      </w:r>
      <w:bookmarkEnd w:id="9"/>
    </w:p>
    <w:p w:rsidR="008E4477" w:rsidRDefault="008E4477" w:rsidP="008E4477"/>
    <w:p w:rsidR="008E4477" w:rsidRPr="006F5AE6" w:rsidRDefault="008E4477" w:rsidP="008E4477">
      <w:pPr>
        <w:pStyle w:val="Heading4"/>
      </w:pPr>
      <w:r w:rsidRPr="006F5AE6">
        <w:t xml:space="preserve">2. Case is a prerequisite – </w:t>
      </w:r>
      <w:r>
        <w:t xml:space="preserve">evaluate consequences. </w:t>
      </w:r>
      <w:r w:rsidRPr="006F5AE6">
        <w:t>Every alternative paradigm is inevitably circular – resolution requires weighing impacts – not ethics.</w:t>
      </w:r>
    </w:p>
    <w:p w:rsidR="008E4477" w:rsidRDefault="008E4477" w:rsidP="008E4477">
      <w:pPr>
        <w:pStyle w:val="ListParagraph"/>
        <w:numPr>
          <w:ilvl w:val="0"/>
          <w:numId w:val="1"/>
        </w:numPr>
      </w:pPr>
      <w:r>
        <w:t>The alt is circular – undercuts any ethics based argument</w:t>
      </w:r>
    </w:p>
    <w:p w:rsidR="008E4477" w:rsidRPr="00593AAB" w:rsidRDefault="008E4477" w:rsidP="008E4477">
      <w:pPr>
        <w:pStyle w:val="ListParagraph"/>
        <w:numPr>
          <w:ilvl w:val="0"/>
          <w:numId w:val="1"/>
        </w:numPr>
      </w:pPr>
      <w:r>
        <w:t>Consequentialism is inevitable</w:t>
      </w:r>
    </w:p>
    <w:p w:rsidR="008E4477" w:rsidRPr="00A44472" w:rsidRDefault="008E4477" w:rsidP="008E4477">
      <w:pPr>
        <w:rPr>
          <w:rStyle w:val="StyleStyleBold12pt"/>
        </w:rPr>
      </w:pPr>
      <w:proofErr w:type="spellStart"/>
      <w:r w:rsidRPr="00A44472">
        <w:rPr>
          <w:rStyle w:val="StyleStyleBold12pt"/>
        </w:rPr>
        <w:t>Hirokawa</w:t>
      </w:r>
      <w:proofErr w:type="spellEnd"/>
      <w:r w:rsidRPr="00A44472">
        <w:rPr>
          <w:rStyle w:val="StyleStyleBold12pt"/>
        </w:rPr>
        <w:t>, Northwestern School of Law LLM, 2002</w:t>
      </w:r>
    </w:p>
    <w:p w:rsidR="008E4477" w:rsidRDefault="008E4477" w:rsidP="008E4477">
      <w:r>
        <w:t xml:space="preserve">[Keith, LLM is an advanced degree that goes beyond JD, 21 Stan. </w:t>
      </w:r>
      <w:proofErr w:type="spellStart"/>
      <w:proofErr w:type="gramStart"/>
      <w:r>
        <w:t>Envtl</w:t>
      </w:r>
      <w:proofErr w:type="spellEnd"/>
      <w:r>
        <w:t>.</w:t>
      </w:r>
      <w:proofErr w:type="gramEnd"/>
      <w:r>
        <w:t xml:space="preserve"> L.J. 225, “ARTICLE: Some Pragmatic Observations </w:t>
      </w:r>
      <w:proofErr w:type="gramStart"/>
      <w:r>
        <w:t>About Radical Critique In</w:t>
      </w:r>
      <w:proofErr w:type="gramEnd"/>
      <w:r>
        <w:t xml:space="preserve"> Environmental Law” Lexis, accessed 7-8-12, TAP]</w:t>
      </w:r>
    </w:p>
    <w:p w:rsidR="008E4477" w:rsidRDefault="008E4477" w:rsidP="008E4477"/>
    <w:p w:rsidR="008E4477" w:rsidRDefault="008E4477" w:rsidP="008E4477">
      <w:r w:rsidRPr="008E4477">
        <w:t xml:space="preserve">A pragmatic approach to environmental decision making </w:t>
      </w:r>
      <w:proofErr w:type="gramStart"/>
      <w:r w:rsidRPr="008E4477">
        <w:t>requires  [</w:t>
      </w:r>
      <w:proofErr w:type="gramEnd"/>
      <w:r w:rsidRPr="008E4477">
        <w:t xml:space="preserve">*255]  environmental advocates to recognize </w:t>
      </w:r>
    </w:p>
    <w:p w:rsidR="008E4477" w:rsidRDefault="008E4477" w:rsidP="008E4477">
      <w:r>
        <w:t>AND</w:t>
      </w:r>
    </w:p>
    <w:p w:rsidR="008E4477" w:rsidRPr="008E4477" w:rsidRDefault="008E4477" w:rsidP="008E4477">
      <w:r w:rsidRPr="008E4477">
        <w:t xml:space="preserve">. </w:t>
      </w:r>
      <w:proofErr w:type="gramStart"/>
      <w:r w:rsidRPr="008E4477">
        <w:t>n139</w:t>
      </w:r>
      <w:proofErr w:type="gramEnd"/>
      <w:r w:rsidRPr="008E4477">
        <w:t xml:space="preserve"> Persuasion, not stubborn dogmatism, is the key to progress.</w:t>
      </w:r>
    </w:p>
    <w:p w:rsidR="008E4477" w:rsidRPr="00A44472" w:rsidRDefault="008E4477" w:rsidP="008E4477">
      <w:pPr>
        <w:rPr>
          <w:rStyle w:val="StyleStyleBold12pt"/>
        </w:rPr>
      </w:pPr>
    </w:p>
    <w:p w:rsidR="008E4477" w:rsidRDefault="008E4477" w:rsidP="008E4477">
      <w:pPr>
        <w:pStyle w:val="Heading4"/>
      </w:pPr>
      <w:r>
        <w:t>AND perspectives aren’t irreconcilable – incorporating conceptions of the oppressed into the law is the only way to produce structural change.</w:t>
      </w:r>
    </w:p>
    <w:p w:rsidR="008E4477" w:rsidRPr="00A44472" w:rsidRDefault="008E4477" w:rsidP="008E4477">
      <w:pPr>
        <w:rPr>
          <w:rStyle w:val="StyleStyleBold12pt"/>
        </w:rPr>
      </w:pPr>
      <w:proofErr w:type="spellStart"/>
      <w:r w:rsidRPr="00A44472">
        <w:rPr>
          <w:rStyle w:val="StyleStyleBold12pt"/>
        </w:rPr>
        <w:t>Hirokawa</w:t>
      </w:r>
      <w:proofErr w:type="spellEnd"/>
      <w:r w:rsidRPr="00A44472">
        <w:rPr>
          <w:rStyle w:val="StyleStyleBold12pt"/>
        </w:rPr>
        <w:t>, Northwestern School of Law LLM, 2002</w:t>
      </w:r>
    </w:p>
    <w:p w:rsidR="008E4477" w:rsidRDefault="008E4477" w:rsidP="008E4477">
      <w:r>
        <w:t xml:space="preserve">[Keith, LLM is an advanced degree that goes beyond JD, 21 Stan. </w:t>
      </w:r>
      <w:proofErr w:type="spellStart"/>
      <w:proofErr w:type="gramStart"/>
      <w:r>
        <w:t>Envtl</w:t>
      </w:r>
      <w:proofErr w:type="spellEnd"/>
      <w:r>
        <w:t>.</w:t>
      </w:r>
      <w:proofErr w:type="gramEnd"/>
      <w:r>
        <w:t xml:space="preserve"> L.J. 225, “ARTICLE: Some Pragmatic Observations </w:t>
      </w:r>
      <w:proofErr w:type="gramStart"/>
      <w:r>
        <w:t>About Radical Critique In</w:t>
      </w:r>
      <w:proofErr w:type="gramEnd"/>
      <w:r>
        <w:t xml:space="preserve"> Environmental Law” Lexis, accessed 7-8-12, TAP]</w:t>
      </w:r>
    </w:p>
    <w:p w:rsidR="008E4477" w:rsidRDefault="008E4477" w:rsidP="008E4477"/>
    <w:p w:rsidR="008E4477" w:rsidRDefault="008E4477" w:rsidP="008E4477">
      <w:r w:rsidRPr="008E4477">
        <w:t xml:space="preserve">Pragmatism may prove a useful tool in environmental debates simply because such debates can be </w:t>
      </w:r>
    </w:p>
    <w:p w:rsidR="008E4477" w:rsidRDefault="008E4477" w:rsidP="008E4477">
      <w:r>
        <w:t>AND</w:t>
      </w:r>
    </w:p>
    <w:p w:rsidR="008E4477" w:rsidRPr="008E4477" w:rsidRDefault="008E4477" w:rsidP="008E4477">
      <w:proofErr w:type="gramStart"/>
      <w:r w:rsidRPr="008E4477">
        <w:t>be</w:t>
      </w:r>
      <w:proofErr w:type="gramEnd"/>
      <w:r w:rsidRPr="008E4477">
        <w:t>, even if the weight of legal institutions coherently excludes them." n134</w:t>
      </w:r>
    </w:p>
    <w:p w:rsidR="008E4477" w:rsidRDefault="008E4477" w:rsidP="008E4477">
      <w:pPr>
        <w:rPr>
          <w:rStyle w:val="Heading3Char"/>
        </w:rPr>
      </w:pPr>
    </w:p>
    <w:p w:rsidR="008E4477" w:rsidRDefault="008E4477" w:rsidP="008E4477">
      <w:pPr>
        <w:pStyle w:val="Heading4"/>
      </w:pPr>
      <w:r>
        <w:t>Guided capitalism solves.</w:t>
      </w:r>
    </w:p>
    <w:p w:rsidR="008E4477" w:rsidRPr="00290791" w:rsidRDefault="008E4477" w:rsidP="008E4477">
      <w:pPr>
        <w:rPr>
          <w:rStyle w:val="StyleStyleBold12pt"/>
        </w:rPr>
      </w:pPr>
      <w:r w:rsidRPr="00290791">
        <w:rPr>
          <w:rStyle w:val="StyleStyleBold12pt"/>
        </w:rP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73" w:anchor="v=onepage&amp;q&amp;f=false" w:history="1">
        <w:r w:rsidRPr="00A278C1">
          <w:rPr>
            <w:rStyle w:val="Hyperlink"/>
          </w:rPr>
          <w:t>http://books.google.com/books?id=cMThEEHW2JYC&amp;printsec=frontcover#v=onepage&amp;q&amp;f=false</w:t>
        </w:r>
      </w:hyperlink>
      <w:r>
        <w:t>, p.20, accessed 7-10-12, TAP]</w:t>
      </w:r>
    </w:p>
    <w:p w:rsidR="008E4477" w:rsidRPr="002E6A89" w:rsidRDefault="008E4477" w:rsidP="008E4477"/>
    <w:p w:rsidR="008E4477" w:rsidRDefault="008E4477" w:rsidP="008E4477">
      <w:r w:rsidRPr="008E4477">
        <w:t xml:space="preserve">A healthy society, I would argue, is one characterized by simultaneous increases in </w:t>
      </w:r>
    </w:p>
    <w:p w:rsidR="008E4477" w:rsidRDefault="008E4477" w:rsidP="008E4477">
      <w:r>
        <w:t>AND</w:t>
      </w:r>
    </w:p>
    <w:p w:rsidR="008E4477" w:rsidRPr="008E4477" w:rsidRDefault="008E4477" w:rsidP="008E4477">
      <w:proofErr w:type="gramStart"/>
      <w:r w:rsidRPr="008E4477">
        <w:t>rather</w:t>
      </w:r>
      <w:proofErr w:type="gramEnd"/>
      <w:r w:rsidRPr="008E4477">
        <w:t xml:space="preserve"> than strangle the rather truculent capitalist goose that lays the golden eggs. </w:t>
      </w:r>
    </w:p>
    <w:p w:rsidR="008E4477" w:rsidRDefault="008E4477" w:rsidP="008E4477"/>
    <w:p w:rsidR="008E4477" w:rsidRPr="003D565C" w:rsidRDefault="008E4477" w:rsidP="008E4477">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8E4477" w:rsidRPr="008E6E6E" w:rsidRDefault="008E4477" w:rsidP="008E447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E4477" w:rsidRDefault="008E4477" w:rsidP="008E4477">
      <w:r>
        <w:t xml:space="preserve">[Samuel, “Occupy Wall Street and the Art of Demanding” </w:t>
      </w:r>
      <w:hyperlink r:id="rId74" w:history="1">
        <w:r w:rsidRPr="00A531DC">
          <w:rPr>
            <w:rStyle w:val="Hyperlink"/>
          </w:rPr>
          <w:t>http://truth-out.org/opinion/item/11507-occupy-wall-street-and-the-art-of-demanding</w:t>
        </w:r>
      </w:hyperlink>
      <w:r>
        <w:t>, accessed 9-15-12, TAP]</w:t>
      </w:r>
    </w:p>
    <w:p w:rsidR="008E4477" w:rsidRDefault="008E4477" w:rsidP="008E4477"/>
    <w:p w:rsidR="008E4477" w:rsidRDefault="008E4477" w:rsidP="008E4477">
      <w:r w:rsidRPr="008E4477">
        <w:t xml:space="preserve">The OWS reluctance to formulate demands might have been beneficial initially in that it might </w:t>
      </w:r>
    </w:p>
    <w:p w:rsidR="008E4477" w:rsidRDefault="008E4477" w:rsidP="008E4477">
      <w:r>
        <w:t>AND</w:t>
      </w:r>
    </w:p>
    <w:p w:rsidR="008E4477" w:rsidRPr="008E4477" w:rsidRDefault="008E4477" w:rsidP="008E4477">
      <w:proofErr w:type="gramStart"/>
      <w:r w:rsidRPr="008E4477">
        <w:t>where</w:t>
      </w:r>
      <w:proofErr w:type="gramEnd"/>
      <w:r w:rsidRPr="008E4477">
        <w:t xml:space="preserve"> they are – to point B – where they want to be.</w:t>
      </w:r>
    </w:p>
    <w:p w:rsidR="008E4477" w:rsidRDefault="008E4477" w:rsidP="008E4477"/>
    <w:p w:rsidR="008E4477" w:rsidRDefault="008E4477" w:rsidP="008E4477">
      <w:pPr>
        <w:pStyle w:val="Heading4"/>
      </w:pPr>
      <w:r>
        <w:t>Defer to pragmatism over the alt – actions shape reality, not theorizing – if they don’t have a paradigm for operating in the world, you assign them zero solvency.</w:t>
      </w:r>
    </w:p>
    <w:p w:rsidR="008E4477" w:rsidRPr="0077611C" w:rsidRDefault="008E4477" w:rsidP="008E4477">
      <w:pPr>
        <w:rPr>
          <w:rStyle w:val="StyleStyleBold12pt"/>
        </w:rPr>
      </w:pPr>
      <w:proofErr w:type="spellStart"/>
      <w:r w:rsidRPr="0077611C">
        <w:rPr>
          <w:rStyle w:val="StyleStyleBold12pt"/>
        </w:rPr>
        <w:t>Ihde</w:t>
      </w:r>
      <w:proofErr w:type="spellEnd"/>
      <w:r w:rsidRPr="0077611C">
        <w:rPr>
          <w:rStyle w:val="StyleStyleBold12pt"/>
        </w:rPr>
        <w:t>, State University of New York Stony Brook philosophy professor, 2012</w:t>
      </w:r>
    </w:p>
    <w:p w:rsidR="008E4477" w:rsidRDefault="008E4477" w:rsidP="008E4477">
      <w:r>
        <w:t>[Don, “Experimental Phenomenology” second edition, p.116-7, TAP]</w:t>
      </w:r>
    </w:p>
    <w:p w:rsidR="008E4477" w:rsidRPr="004907E2" w:rsidRDefault="008E4477" w:rsidP="008E4477"/>
    <w:p w:rsidR="008E4477" w:rsidRDefault="008E4477" w:rsidP="008E4477">
      <w:r w:rsidRPr="008E4477">
        <w:t xml:space="preserve">Carl </w:t>
      </w:r>
      <w:proofErr w:type="spellStart"/>
      <w:r w:rsidRPr="008E4477">
        <w:t>Mitcham</w:t>
      </w:r>
      <w:proofErr w:type="spellEnd"/>
      <w:r w:rsidRPr="008E4477">
        <w:t xml:space="preserve">, himself a pragmatist, has pointed out that one salient feature of </w:t>
      </w:r>
    </w:p>
    <w:p w:rsidR="008E4477" w:rsidRDefault="008E4477" w:rsidP="008E4477">
      <w:r>
        <w:t>AND</w:t>
      </w:r>
    </w:p>
    <w:p w:rsidR="008E4477" w:rsidRPr="008E4477" w:rsidRDefault="008E4477" w:rsidP="008E4477">
      <w:proofErr w:type="gramStart"/>
      <w:r w:rsidRPr="008E4477">
        <w:t>not</w:t>
      </w:r>
      <w:proofErr w:type="gramEnd"/>
      <w:r w:rsidRPr="008E4477">
        <w:t xml:space="preserve"> wish to enter since my program here is more prescriptive than expository. </w:t>
      </w:r>
    </w:p>
    <w:p w:rsidR="008E4477" w:rsidRDefault="008E4477" w:rsidP="008E4477"/>
    <w:p w:rsidR="008E4477" w:rsidRDefault="008E4477" w:rsidP="008E4477">
      <w:pPr>
        <w:pStyle w:val="Heading4"/>
      </w:pPr>
      <w:r>
        <w:t>Capitalism doesn’t necessitate inequality and socialism doesn’t preclude growth.</w:t>
      </w:r>
    </w:p>
    <w:p w:rsidR="008E4477" w:rsidRDefault="008E4477" w:rsidP="008E4477">
      <w:pPr>
        <w:pStyle w:val="Heading4"/>
      </w:pPr>
      <w:r>
        <w:t>Lewis, George Washington University geography and regional science professor, 1992</w:t>
      </w:r>
    </w:p>
    <w:p w:rsidR="008E4477" w:rsidRPr="00397CAB" w:rsidRDefault="008E4477" w:rsidP="008E4477">
      <w:r>
        <w:t>[Martin, “Green Delusions: An Environmentalist Critique of Radical Environmentalism” http://www.amazon.com/Green-Delusions-Environmentalist-Critique-Environmentalism/dp/0822314746, p.174-5, accessed 7-10-12, TAP]</w:t>
      </w:r>
    </w:p>
    <w:p w:rsidR="008E4477" w:rsidRPr="00EF4D0B" w:rsidRDefault="008E4477" w:rsidP="008E4477"/>
    <w:p w:rsidR="008E4477" w:rsidRDefault="008E4477" w:rsidP="008E4477">
      <w:r w:rsidRPr="008E4477">
        <w:t xml:space="preserve">It is also essential to recognize that state-mandated social and environmental regulations can </w:t>
      </w:r>
    </w:p>
    <w:p w:rsidR="008E4477" w:rsidRDefault="008E4477" w:rsidP="008E4477">
      <w:r>
        <w:t>AND</w:t>
      </w:r>
    </w:p>
    <w:p w:rsidR="008E4477" w:rsidRPr="008E4477" w:rsidRDefault="008E4477" w:rsidP="008E4477">
      <w:proofErr w:type="gramStart"/>
      <w:r w:rsidRPr="008E4477">
        <w:t>be</w:t>
      </w:r>
      <w:proofErr w:type="gramEnd"/>
      <w:r w:rsidRPr="008E4477">
        <w:t xml:space="preserve"> well advised to reexamine the recent socioeconomic history of the United States. </w:t>
      </w:r>
    </w:p>
    <w:p w:rsidR="008E4477" w:rsidRDefault="008E4477" w:rsidP="008E4477">
      <w:pPr>
        <w:pStyle w:val="Heading4"/>
      </w:pPr>
      <w:r>
        <w:t>Every alternative paradigm is inevitably circular – resolution requires weighing impacts – not ethics.</w:t>
      </w:r>
    </w:p>
    <w:p w:rsidR="008E4477" w:rsidRDefault="008E4477" w:rsidP="008E4477">
      <w:pPr>
        <w:pStyle w:val="ListParagraph"/>
        <w:numPr>
          <w:ilvl w:val="0"/>
          <w:numId w:val="1"/>
        </w:numPr>
      </w:pPr>
      <w:r>
        <w:t>The alt is circular – undercuts any ethics based argument</w:t>
      </w:r>
    </w:p>
    <w:p w:rsidR="008E4477" w:rsidRPr="00593AAB" w:rsidRDefault="008E4477" w:rsidP="008E4477">
      <w:pPr>
        <w:pStyle w:val="ListParagraph"/>
        <w:numPr>
          <w:ilvl w:val="0"/>
          <w:numId w:val="1"/>
        </w:numPr>
      </w:pPr>
      <w:r>
        <w:t>Consequentialism is inevitable</w:t>
      </w:r>
    </w:p>
    <w:p w:rsidR="008E4477" w:rsidRPr="00A44472" w:rsidRDefault="008E4477" w:rsidP="008E4477">
      <w:pPr>
        <w:rPr>
          <w:rStyle w:val="StyleStyleBold12pt"/>
        </w:rPr>
      </w:pPr>
      <w:proofErr w:type="spellStart"/>
      <w:r w:rsidRPr="00A44472">
        <w:rPr>
          <w:rStyle w:val="StyleStyleBold12pt"/>
        </w:rPr>
        <w:t>Hirokawa</w:t>
      </w:r>
      <w:proofErr w:type="spellEnd"/>
      <w:r w:rsidRPr="00A44472">
        <w:rPr>
          <w:rStyle w:val="StyleStyleBold12pt"/>
        </w:rPr>
        <w:t>, Northwestern School of Law LLM, 2002</w:t>
      </w:r>
    </w:p>
    <w:p w:rsidR="008E4477" w:rsidRDefault="008E4477" w:rsidP="008E4477">
      <w:r>
        <w:t xml:space="preserve">[Keith, LLM is an advanced degree that goes beyond JD, 21 Stan. </w:t>
      </w:r>
      <w:proofErr w:type="spellStart"/>
      <w:proofErr w:type="gramStart"/>
      <w:r>
        <w:t>Envtl</w:t>
      </w:r>
      <w:proofErr w:type="spellEnd"/>
      <w:r>
        <w:t>.</w:t>
      </w:r>
      <w:proofErr w:type="gramEnd"/>
      <w:r>
        <w:t xml:space="preserve"> L.J. 225, “ARTICLE: Some Pragmatic Observations </w:t>
      </w:r>
      <w:proofErr w:type="gramStart"/>
      <w:r>
        <w:t>About Radical Critique In</w:t>
      </w:r>
      <w:proofErr w:type="gramEnd"/>
      <w:r>
        <w:t xml:space="preserve"> Environmental Law” Lexis, accessed 7-8-12, TAP]</w:t>
      </w:r>
    </w:p>
    <w:p w:rsidR="008E4477" w:rsidRDefault="008E4477" w:rsidP="008E4477"/>
    <w:p w:rsidR="008E4477" w:rsidRDefault="008E4477" w:rsidP="008E4477">
      <w:r w:rsidRPr="008E4477">
        <w:t xml:space="preserve">A pragmatic approach to environmental decision making </w:t>
      </w:r>
      <w:proofErr w:type="gramStart"/>
      <w:r w:rsidRPr="008E4477">
        <w:t>requires  [</w:t>
      </w:r>
      <w:proofErr w:type="gramEnd"/>
      <w:r w:rsidRPr="008E4477">
        <w:t xml:space="preserve">*255]  environmental advocates to recognize </w:t>
      </w:r>
    </w:p>
    <w:p w:rsidR="008E4477" w:rsidRDefault="008E4477" w:rsidP="008E4477">
      <w:r>
        <w:t>AND</w:t>
      </w:r>
    </w:p>
    <w:p w:rsidR="008E4477" w:rsidRPr="008E4477" w:rsidRDefault="008E4477" w:rsidP="008E4477">
      <w:r w:rsidRPr="008E4477">
        <w:t xml:space="preserve">. </w:t>
      </w:r>
      <w:proofErr w:type="gramStart"/>
      <w:r w:rsidRPr="008E4477">
        <w:t>n139</w:t>
      </w:r>
      <w:proofErr w:type="gramEnd"/>
      <w:r w:rsidRPr="008E4477">
        <w:t xml:space="preserve"> Persuasion, not stubborn dogmatism, is the key to progress.</w:t>
      </w:r>
    </w:p>
    <w:p w:rsidR="008E4477" w:rsidRDefault="008E4477" w:rsidP="008E4477">
      <w:pPr>
        <w:pStyle w:val="Heading4"/>
      </w:pPr>
      <w:r>
        <w:t>Either the alternative can be implemented through the state or institutions like corporations thwart your movement</w:t>
      </w:r>
    </w:p>
    <w:p w:rsidR="008E4477" w:rsidRPr="008E6E6E" w:rsidRDefault="008E4477" w:rsidP="008E447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E4477" w:rsidRDefault="008E4477" w:rsidP="008E4477">
      <w:r>
        <w:t xml:space="preserve">[Samuel, “Occupy Wall Street and the Art of Demanding” </w:t>
      </w:r>
      <w:hyperlink r:id="rId75" w:history="1">
        <w:r w:rsidRPr="00A531DC">
          <w:rPr>
            <w:rStyle w:val="Hyperlink"/>
          </w:rPr>
          <w:t>http://truth-out.org/opinion/item/11507-occupy-wall-street-and-the-art-of-demanding</w:t>
        </w:r>
      </w:hyperlink>
      <w:r>
        <w:t>, accessed 9-15-12, TAP]</w:t>
      </w:r>
    </w:p>
    <w:p w:rsidR="008E4477" w:rsidRDefault="008E4477" w:rsidP="008E4477"/>
    <w:p w:rsidR="008E4477" w:rsidRDefault="008E4477" w:rsidP="008E4477">
      <w:r w:rsidRPr="008E4477">
        <w:lastRenderedPageBreak/>
        <w:t xml:space="preserve">Of all the internal controversies Occupy generated, the one over whether the movement should </w:t>
      </w:r>
    </w:p>
    <w:p w:rsidR="008E4477" w:rsidRDefault="008E4477" w:rsidP="008E4477">
      <w:r>
        <w:t>AND</w:t>
      </w:r>
    </w:p>
    <w:p w:rsidR="008E4477" w:rsidRPr="008E4477" w:rsidRDefault="008E4477" w:rsidP="008E4477">
      <w:proofErr w:type="gramStart"/>
      <w:r w:rsidRPr="008E4477">
        <w:t>on</w:t>
      </w:r>
      <w:proofErr w:type="gramEnd"/>
      <w:r w:rsidRPr="008E4477">
        <w:t xml:space="preserve"> the state but because they were much stronger than their American counterparts.</w:t>
      </w:r>
    </w:p>
    <w:p w:rsidR="008E4477" w:rsidRPr="00D17C4E" w:rsidRDefault="008E4477" w:rsidP="008E4477"/>
    <w:p w:rsidR="008E4477" w:rsidRDefault="008E4477" w:rsidP="008E4477"/>
    <w:p w:rsidR="008E4477" w:rsidRDefault="008E4477" w:rsidP="008E4477"/>
    <w:p w:rsidR="008E4477" w:rsidRPr="0049089F" w:rsidRDefault="008E4477" w:rsidP="008E4477">
      <w:pPr>
        <w:pStyle w:val="Heading4"/>
      </w:pPr>
      <w:r>
        <w:t xml:space="preserve">Intellectual change has little effect on consumption patterns – concrete actions are </w:t>
      </w:r>
      <w:proofErr w:type="gramStart"/>
      <w:r>
        <w:t>key</w:t>
      </w:r>
      <w:proofErr w:type="gramEnd"/>
      <w:r>
        <w:t>.</w:t>
      </w:r>
    </w:p>
    <w:p w:rsidR="008E4477" w:rsidRDefault="008E4477" w:rsidP="008E4477">
      <w:pPr>
        <w:pStyle w:val="Heading4"/>
      </w:pPr>
      <w: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76" w:anchor="v=onepage&amp;q&amp;f=false" w:history="1">
        <w:r w:rsidRPr="00A278C1">
          <w:rPr>
            <w:rStyle w:val="Hyperlink"/>
          </w:rPr>
          <w:t>http://books.google.com/books?id=cMThEEHW2JYC&amp;printsec=frontcover#v=onepage&amp;q&amp;f=false</w:t>
        </w:r>
      </w:hyperlink>
      <w:r>
        <w:t>, p.11-2, accessed 7-10-12, TAP]</w:t>
      </w:r>
    </w:p>
    <w:p w:rsidR="008E4477" w:rsidRDefault="008E4477" w:rsidP="008E4477"/>
    <w:p w:rsidR="008E4477" w:rsidRDefault="008E4477" w:rsidP="008E4477">
      <w:r w:rsidRPr="008E4477">
        <w:t xml:space="preserve">Many eco-radicals hope that a massive ideological campaign can transform popular perceptions, </w:t>
      </w:r>
    </w:p>
    <w:p w:rsidR="008E4477" w:rsidRDefault="008E4477" w:rsidP="008E4477">
      <w:r>
        <w:t>AND</w:t>
      </w:r>
    </w:p>
    <w:p w:rsidR="008E4477" w:rsidRPr="008E4477" w:rsidRDefault="008E4477" w:rsidP="008E4477">
      <w:proofErr w:type="gramStart"/>
      <w:r w:rsidRPr="008E4477">
        <w:t>political</w:t>
      </w:r>
      <w:proofErr w:type="gramEnd"/>
      <w:r w:rsidRPr="008E4477">
        <w:t xml:space="preserve"> plans must be devised if those policies are ever to be realized.</w:t>
      </w:r>
    </w:p>
    <w:p w:rsidR="008E4477" w:rsidRDefault="008E4477" w:rsidP="008E4477"/>
    <w:p w:rsidR="008E4477" w:rsidRDefault="008E4477" w:rsidP="008E4477">
      <w:pPr>
        <w:rPr>
          <w:rStyle w:val="Heading3Char"/>
        </w:rPr>
      </w:pPr>
      <w:bookmarkStart w:id="10" w:name="_Toc336356390"/>
      <w:r>
        <w:rPr>
          <w:rStyle w:val="Heading3Char"/>
        </w:rPr>
        <w:t xml:space="preserve">AND they don’t solve warming – we’re past the tipping point and new tech is </w:t>
      </w:r>
      <w:proofErr w:type="gramStart"/>
      <w:r>
        <w:rPr>
          <w:rStyle w:val="Heading3Char"/>
        </w:rPr>
        <w:t>key</w:t>
      </w:r>
      <w:bookmarkEnd w:id="10"/>
      <w:proofErr w:type="gramEnd"/>
    </w:p>
    <w:p w:rsidR="008E4477" w:rsidRDefault="008E4477" w:rsidP="008E4477">
      <w:pPr>
        <w:rPr>
          <w:rStyle w:val="Heading3Char"/>
        </w:rPr>
      </w:pPr>
      <w:bookmarkStart w:id="11" w:name="_Toc336356391"/>
      <w:proofErr w:type="spellStart"/>
      <w:r>
        <w:rPr>
          <w:rStyle w:val="Heading3Char"/>
        </w:rPr>
        <w:t>Atkisson</w:t>
      </w:r>
      <w:proofErr w:type="spellEnd"/>
      <w:r>
        <w:rPr>
          <w:rStyle w:val="Heading3Char"/>
        </w:rPr>
        <w:t>, President and CEO of environmental sustainability group, ‘1</w:t>
      </w:r>
      <w:bookmarkEnd w:id="11"/>
    </w:p>
    <w:p w:rsidR="008E4477" w:rsidRDefault="008E4477" w:rsidP="008E4477">
      <w:bookmarkStart w:id="12" w:name="_Toc336356392"/>
      <w:r>
        <w:rPr>
          <w:rStyle w:val="Heading3Char"/>
          <w:b w:val="0"/>
          <w:sz w:val="20"/>
        </w:rPr>
        <w:t xml:space="preserve">(Alan, </w:t>
      </w:r>
      <w:proofErr w:type="gramStart"/>
      <w:r>
        <w:rPr>
          <w:rStyle w:val="Heading3Char"/>
          <w:b w:val="0"/>
          <w:sz w:val="20"/>
        </w:rPr>
        <w:t>The</w:t>
      </w:r>
      <w:proofErr w:type="gramEnd"/>
      <w:r>
        <w:rPr>
          <w:rStyle w:val="Heading3Char"/>
          <w:b w:val="0"/>
          <w:sz w:val="20"/>
        </w:rPr>
        <w:t xml:space="preserve"> </w:t>
      </w:r>
      <w:proofErr w:type="spellStart"/>
      <w:r>
        <w:rPr>
          <w:rStyle w:val="Heading3Char"/>
          <w:b w:val="0"/>
          <w:sz w:val="20"/>
        </w:rPr>
        <w:t>Atkisson</w:t>
      </w:r>
      <w:proofErr w:type="spellEnd"/>
      <w:r>
        <w:rPr>
          <w:rStyle w:val="Heading3Char"/>
          <w:b w:val="0"/>
          <w:sz w:val="20"/>
        </w:rPr>
        <w:t xml:space="preserve"> Group, international sustainability group that advises governments and corporations, “Sustainability is Dead – Long Live Sustainability,” 10-18-01,</w:t>
      </w:r>
      <w:bookmarkEnd w:id="12"/>
      <w:r>
        <w:rPr>
          <w:rStyle w:val="Heading3Char"/>
          <w:b w:val="0"/>
          <w:sz w:val="20"/>
        </w:rPr>
        <w:t xml:space="preserve"> </w:t>
      </w:r>
      <w:hyperlink r:id="rId77" w:history="1">
        <w:r>
          <w:rPr>
            <w:rStyle w:val="Hyperlink"/>
          </w:rPr>
          <w:t>http://www.rrcap.unep.org/uneptg06/course/Robert/SustainabilityManifesto2001.pdf</w:t>
        </w:r>
      </w:hyperlink>
      <w:r>
        <w:t>, accessed 9-10-10) PM</w:t>
      </w:r>
    </w:p>
    <w:p w:rsidR="008E4477" w:rsidRPr="00A75B7C" w:rsidRDefault="008E4477" w:rsidP="008E4477">
      <w:pPr>
        <w:rPr>
          <w:rStyle w:val="Heading3Char"/>
          <w:b w:val="0"/>
          <w:sz w:val="20"/>
        </w:rPr>
      </w:pPr>
    </w:p>
    <w:p w:rsidR="008E4477" w:rsidRDefault="008E4477" w:rsidP="008E4477">
      <w:r w:rsidRPr="008E4477">
        <w:t xml:space="preserve">Our economies and technologies are changing certain basic structures of planetary life, such as </w:t>
      </w:r>
    </w:p>
    <w:p w:rsidR="008E4477" w:rsidRDefault="008E4477" w:rsidP="008E4477">
      <w:r>
        <w:t>AND</w:t>
      </w:r>
    </w:p>
    <w:p w:rsidR="008E4477" w:rsidRPr="008E4477" w:rsidRDefault="008E4477" w:rsidP="008E4477">
      <w:proofErr w:type="gramStart"/>
      <w:r w:rsidRPr="008E4477">
        <w:t>with</w:t>
      </w:r>
      <w:proofErr w:type="gramEnd"/>
      <w:r w:rsidRPr="008E4477">
        <w:t xml:space="preserve"> relatively minor risks to the greater whole associated with their inevitable collapse.</w:t>
      </w:r>
    </w:p>
    <w:p w:rsidR="008E4477" w:rsidRDefault="008E4477" w:rsidP="008E4477"/>
    <w:p w:rsidR="008E4477" w:rsidRDefault="008E4477" w:rsidP="008E4477">
      <w:pPr>
        <w:pStyle w:val="Heading4"/>
      </w:pPr>
      <w:r>
        <w:t>No – you go back to medieval living.</w:t>
      </w:r>
    </w:p>
    <w:p w:rsidR="008E4477" w:rsidRPr="00A6272B" w:rsidRDefault="008E4477" w:rsidP="008E4477">
      <w:pPr>
        <w:rPr>
          <w:rStyle w:val="StyleStyleBold12pt"/>
        </w:rPr>
      </w:pPr>
      <w:r w:rsidRPr="00A6272B">
        <w:rPr>
          <w:rStyle w:val="StyleStyleBold12pt"/>
        </w:rPr>
        <w:t>Lewis, George Washington University geography and regional science professor, 1992</w:t>
      </w:r>
    </w:p>
    <w:p w:rsidR="008E4477" w:rsidRPr="00397CAB" w:rsidRDefault="008E4477" w:rsidP="008E4477">
      <w:r>
        <w:t xml:space="preserve">[Martin, “Green Delusions: An Environmentalist Critique of Radical Environmentalism” </w:t>
      </w:r>
      <w:hyperlink r:id="rId78" w:anchor="v=onepage&amp;q&amp;f=false" w:history="1">
        <w:r w:rsidRPr="00A278C1">
          <w:rPr>
            <w:rStyle w:val="Hyperlink"/>
          </w:rPr>
          <w:t>http://books.google.com/books?id=cMThEEHW2JYC&amp;printsec=frontcover#v=onepage&amp;q&amp;f=false</w:t>
        </w:r>
      </w:hyperlink>
      <w:r>
        <w:t>, p.7, accessed 7-10-12, TAP]</w:t>
      </w:r>
    </w:p>
    <w:p w:rsidR="008E4477" w:rsidRPr="00364172" w:rsidRDefault="008E4477" w:rsidP="008E4477"/>
    <w:p w:rsidR="008E4477" w:rsidRDefault="008E4477" w:rsidP="008E4477">
      <w:r w:rsidRPr="008E4477">
        <w:t xml:space="preserve">While such are the fantasies only of the most moonstruck extremists, even moderate radicals </w:t>
      </w:r>
    </w:p>
    <w:p w:rsidR="008E4477" w:rsidRDefault="008E4477" w:rsidP="008E4477">
      <w:r>
        <w:t>AND</w:t>
      </w:r>
    </w:p>
    <w:p w:rsidR="008E4477" w:rsidRPr="008E4477" w:rsidRDefault="008E4477" w:rsidP="008E4477">
      <w:proofErr w:type="gramStart"/>
      <w:r w:rsidRPr="008E4477">
        <w:t>firms</w:t>
      </w:r>
      <w:proofErr w:type="gramEnd"/>
      <w:r w:rsidRPr="008E4477">
        <w:t xml:space="preserve"> are able to devise, or afford, adequate pollution abatement equipment.</w:t>
      </w:r>
    </w:p>
    <w:p w:rsidR="008E4477" w:rsidRDefault="008E4477" w:rsidP="008E4477"/>
    <w:p w:rsidR="008E4477" w:rsidRDefault="008E4477" w:rsidP="008E4477"/>
    <w:p w:rsidR="008E4477" w:rsidRPr="00FC59DA" w:rsidRDefault="008E4477" w:rsidP="008E4477"/>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477" w:rsidRDefault="008E4477" w:rsidP="005F5576">
      <w:r>
        <w:separator/>
      </w:r>
    </w:p>
  </w:endnote>
  <w:endnote w:type="continuationSeparator" w:id="0">
    <w:p w:rsidR="008E4477" w:rsidRDefault="008E4477"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477" w:rsidRDefault="008E4477" w:rsidP="005F5576">
      <w:r>
        <w:separator/>
      </w:r>
    </w:p>
  </w:footnote>
  <w:footnote w:type="continuationSeparator" w:id="0">
    <w:p w:rsidR="008E4477" w:rsidRDefault="008E4477"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0DEA"/>
    <w:multiLevelType w:val="hybridMultilevel"/>
    <w:tmpl w:val="FD58AEE2"/>
    <w:lvl w:ilvl="0" w:tplc="5F9C6A8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8371B5"/>
    <w:multiLevelType w:val="hybridMultilevel"/>
    <w:tmpl w:val="169A8698"/>
    <w:lvl w:ilvl="0" w:tplc="CE88E01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9B1312"/>
    <w:multiLevelType w:val="hybridMultilevel"/>
    <w:tmpl w:val="04523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477"/>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4811"/>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4B3D"/>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E4477"/>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679C8"/>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5E4B3D"/>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5E4B3D"/>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5E4B3D"/>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5E4B3D"/>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5E4B3D"/>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5E4B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E4B3D"/>
  </w:style>
  <w:style w:type="character" w:customStyle="1" w:styleId="Heading1Char">
    <w:name w:val="Heading 1 Char"/>
    <w:aliases w:val="Pocket Char"/>
    <w:basedOn w:val="DefaultParagraphFont"/>
    <w:link w:val="Heading1"/>
    <w:uiPriority w:val="1"/>
    <w:rsid w:val="005E4B3D"/>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5E4B3D"/>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5E4B3D"/>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5E4B3D"/>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5E4B3D"/>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5E4B3D"/>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5E4B3D"/>
    <w:rPr>
      <w:b/>
      <w:bCs/>
      <w:sz w:val="26"/>
      <w:u w:val="none"/>
    </w:rPr>
  </w:style>
  <w:style w:type="paragraph" w:styleId="Header">
    <w:name w:val="header"/>
    <w:basedOn w:val="Normal"/>
    <w:link w:val="HeaderChar"/>
    <w:uiPriority w:val="99"/>
    <w:semiHidden/>
    <w:rsid w:val="005E4B3D"/>
    <w:pPr>
      <w:tabs>
        <w:tab w:val="center" w:pos="4680"/>
        <w:tab w:val="right" w:pos="9360"/>
      </w:tabs>
    </w:pPr>
  </w:style>
  <w:style w:type="character" w:customStyle="1" w:styleId="HeaderChar">
    <w:name w:val="Header Char"/>
    <w:basedOn w:val="DefaultParagraphFont"/>
    <w:link w:val="Header"/>
    <w:uiPriority w:val="99"/>
    <w:semiHidden/>
    <w:rsid w:val="005E4B3D"/>
    <w:rPr>
      <w:rFonts w:ascii="Calibri" w:hAnsi="Calibri" w:cs="Calibri"/>
    </w:rPr>
  </w:style>
  <w:style w:type="paragraph" w:styleId="Footer">
    <w:name w:val="footer"/>
    <w:basedOn w:val="Normal"/>
    <w:link w:val="FooterChar"/>
    <w:uiPriority w:val="99"/>
    <w:semiHidden/>
    <w:rsid w:val="005E4B3D"/>
    <w:pPr>
      <w:tabs>
        <w:tab w:val="center" w:pos="4680"/>
        <w:tab w:val="right" w:pos="9360"/>
      </w:tabs>
    </w:pPr>
  </w:style>
  <w:style w:type="character" w:customStyle="1" w:styleId="FooterChar">
    <w:name w:val="Footer Char"/>
    <w:basedOn w:val="DefaultParagraphFont"/>
    <w:link w:val="Footer"/>
    <w:uiPriority w:val="99"/>
    <w:semiHidden/>
    <w:rsid w:val="005E4B3D"/>
    <w:rPr>
      <w:rFonts w:ascii="Calibri" w:hAnsi="Calibri" w:cs="Calibri"/>
    </w:rPr>
  </w:style>
  <w:style w:type="character" w:styleId="Hyperlink">
    <w:name w:val="Hyperlink"/>
    <w:aliases w:val="heading 1 (block title),Important,Read,Card Text"/>
    <w:basedOn w:val="DefaultParagraphFont"/>
    <w:uiPriority w:val="99"/>
    <w:rsid w:val="005E4B3D"/>
    <w:rPr>
      <w:color w:val="auto"/>
      <w:u w:val="none"/>
    </w:rPr>
  </w:style>
  <w:style w:type="character" w:styleId="FollowedHyperlink">
    <w:name w:val="FollowedHyperlink"/>
    <w:basedOn w:val="DefaultParagraphFont"/>
    <w:uiPriority w:val="99"/>
    <w:semiHidden/>
    <w:rsid w:val="005E4B3D"/>
    <w:rPr>
      <w:color w:val="auto"/>
      <w:u w:val="none"/>
    </w:rPr>
  </w:style>
  <w:style w:type="character" w:customStyle="1" w:styleId="Heading4Char">
    <w:name w:val="Heading 4 Char"/>
    <w:aliases w:val="Tag Char,small text Char"/>
    <w:basedOn w:val="DefaultParagraphFont"/>
    <w:link w:val="Heading4"/>
    <w:uiPriority w:val="4"/>
    <w:rsid w:val="005E4B3D"/>
    <w:rPr>
      <w:rFonts w:ascii="Calibri" w:eastAsiaTheme="majorEastAsia" w:hAnsi="Calibri" w:cstheme="majorBidi"/>
      <w:b/>
      <w:bCs/>
      <w:iCs/>
      <w:sz w:val="26"/>
    </w:rPr>
  </w:style>
  <w:style w:type="paragraph" w:customStyle="1" w:styleId="card">
    <w:name w:val="card"/>
    <w:basedOn w:val="Normal"/>
    <w:next w:val="Normal"/>
    <w:link w:val="cardChar"/>
    <w:qFormat/>
    <w:rsid w:val="008E4477"/>
    <w:pPr>
      <w:ind w:left="288" w:right="288"/>
    </w:pPr>
    <w:rPr>
      <w:rFonts w:ascii="Times New Roman" w:eastAsia="Times New Roman" w:hAnsi="Times New Roman" w:cs="Times New Roman"/>
      <w:sz w:val="20"/>
      <w:szCs w:val="20"/>
    </w:rPr>
  </w:style>
  <w:style w:type="character" w:customStyle="1" w:styleId="cardChar">
    <w:name w:val="card Char"/>
    <w:link w:val="card"/>
    <w:rsid w:val="008E4477"/>
    <w:rPr>
      <w:rFonts w:ascii="Times New Roman" w:eastAsia="Times New Roman" w:hAnsi="Times New Roman" w:cs="Times New Roman"/>
      <w:sz w:val="20"/>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8E4477"/>
    <w:rPr>
      <w:b/>
      <w:noProof w:val="0"/>
      <w:sz w:val="24"/>
      <w:lang w:val="en-US" w:eastAsia="en-US" w:bidi="ar-SA"/>
    </w:rPr>
  </w:style>
  <w:style w:type="paragraph" w:customStyle="1" w:styleId="Normaltext">
    <w:name w:val="Normal text"/>
    <w:basedOn w:val="Normal"/>
    <w:link w:val="NormaltextCharChar"/>
    <w:autoRedefine/>
    <w:uiPriority w:val="99"/>
    <w:rsid w:val="008E4477"/>
    <w:rPr>
      <w:rFonts w:ascii="Times New Roman" w:eastAsia="Times New Roman" w:hAnsi="Times New Roman" w:cs="Times New Roman"/>
      <w:sz w:val="20"/>
      <w:szCs w:val="20"/>
    </w:rPr>
  </w:style>
  <w:style w:type="character" w:customStyle="1" w:styleId="underlinedcardChar">
    <w:name w:val="underlined card Char"/>
    <w:locked/>
    <w:rsid w:val="008E4477"/>
    <w:rPr>
      <w:noProof w:val="0"/>
      <w:sz w:val="22"/>
      <w:u w:val="single"/>
      <w:lang w:val="x-none" w:eastAsia="x-none"/>
    </w:rPr>
  </w:style>
  <w:style w:type="character" w:customStyle="1" w:styleId="NormaltextCharChar">
    <w:name w:val="Normal text Char Char"/>
    <w:link w:val="Normaltext"/>
    <w:uiPriority w:val="99"/>
    <w:locked/>
    <w:rsid w:val="008E4477"/>
    <w:rPr>
      <w:rFonts w:ascii="Times New Roman" w:eastAsia="Times New Roman" w:hAnsi="Times New Roman" w:cs="Times New Roman"/>
      <w:sz w:val="20"/>
      <w:szCs w:val="20"/>
    </w:rPr>
  </w:style>
  <w:style w:type="character" w:customStyle="1" w:styleId="underline">
    <w:name w:val="underline"/>
    <w:link w:val="textbold"/>
    <w:qFormat/>
    <w:rsid w:val="008E4477"/>
    <w:rPr>
      <w:b/>
      <w:u w:val="single"/>
    </w:rPr>
  </w:style>
  <w:style w:type="paragraph" w:customStyle="1" w:styleId="textbold">
    <w:name w:val="text bold"/>
    <w:basedOn w:val="Normal"/>
    <w:link w:val="underline"/>
    <w:rsid w:val="008E4477"/>
    <w:pPr>
      <w:ind w:left="720"/>
      <w:jc w:val="both"/>
    </w:pPr>
    <w:rPr>
      <w:rFonts w:asciiTheme="minorHAnsi" w:hAnsiTheme="minorHAnsi" w:cstheme="minorBidi"/>
      <w:b/>
      <w:u w:val="single"/>
    </w:rPr>
  </w:style>
  <w:style w:type="paragraph" w:customStyle="1" w:styleId="tag">
    <w:name w:val="tag"/>
    <w:basedOn w:val="Normal"/>
    <w:next w:val="Normal"/>
    <w:qFormat/>
    <w:rsid w:val="008E4477"/>
    <w:rPr>
      <w:rFonts w:ascii="Times New Roman" w:eastAsia="Times New Roman" w:hAnsi="Times New Roman" w:cs="Times New Roman"/>
      <w:b/>
      <w:sz w:val="24"/>
      <w:szCs w:val="20"/>
    </w:rPr>
  </w:style>
  <w:style w:type="paragraph" w:customStyle="1" w:styleId="Nothing">
    <w:name w:val="Nothing"/>
    <w:rsid w:val="008E4477"/>
    <w:pPr>
      <w:spacing w:after="0" w:line="240" w:lineRule="auto"/>
      <w:jc w:val="both"/>
    </w:pPr>
    <w:rPr>
      <w:rFonts w:ascii="Times New Roman" w:eastAsia="Times New Roman" w:hAnsi="Times New Roman" w:cs="Times New Roman"/>
      <w:sz w:val="20"/>
      <w:szCs w:val="24"/>
    </w:rPr>
  </w:style>
  <w:style w:type="character" w:customStyle="1" w:styleId="Author-Date">
    <w:name w:val="Author-Date"/>
    <w:rsid w:val="008E4477"/>
    <w:rPr>
      <w:b/>
      <w:sz w:val="24"/>
    </w:rPr>
  </w:style>
  <w:style w:type="character" w:styleId="Strong">
    <w:name w:val="Strong"/>
    <w:uiPriority w:val="22"/>
    <w:qFormat/>
    <w:rsid w:val="008E4477"/>
    <w:rPr>
      <w:b/>
      <w:bCs/>
    </w:rPr>
  </w:style>
  <w:style w:type="paragraph" w:styleId="ListParagraph">
    <w:name w:val="List Paragraph"/>
    <w:aliases w:val="6 font"/>
    <w:basedOn w:val="Normal"/>
    <w:uiPriority w:val="34"/>
    <w:qFormat/>
    <w:rsid w:val="008E4477"/>
    <w:pPr>
      <w:ind w:left="720"/>
      <w:contextualSpacing/>
    </w:pPr>
  </w:style>
  <w:style w:type="character" w:customStyle="1" w:styleId="cite">
    <w:name w:val="cite"/>
    <w:rsid w:val="008E4477"/>
    <w:rPr>
      <w:rFonts w:ascii="Times New Roman" w:hAnsi="Times New Roman" w:cs="Times New Roman" w:hint="default"/>
      <w:b/>
      <w:bCs w:val="0"/>
      <w:sz w:val="24"/>
    </w:rPr>
  </w:style>
  <w:style w:type="character" w:customStyle="1" w:styleId="DebateUnderline">
    <w:name w:val="Debate Underline"/>
    <w:qFormat/>
    <w:rsid w:val="008E4477"/>
    <w:rPr>
      <w:rFonts w:ascii="Times New Roman" w:hAnsi="Times New Roman"/>
      <w:sz w:val="24"/>
      <w:u w:val="thick"/>
    </w:rPr>
  </w:style>
  <w:style w:type="character" w:customStyle="1" w:styleId="CardUnderlineChar">
    <w:name w:val="Card Underline Char"/>
    <w:rsid w:val="008E4477"/>
    <w:rPr>
      <w:szCs w:val="24"/>
      <w:u w:val="single"/>
      <w:lang w:val="en-US" w:eastAsia="en-US" w:bidi="ar-SA"/>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iPriority w:val="99"/>
    <w:rsid w:val="008E4477"/>
    <w:pPr>
      <w:spacing w:before="100" w:beforeAutospacing="1" w:after="100" w:afterAutospacing="1"/>
    </w:pPr>
    <w:rPr>
      <w:rFonts w:ascii="Times New Roman" w:eastAsia="Times New Roman" w:hAnsi="Times New Roman" w:cs="Times New Roman"/>
      <w:sz w:val="24"/>
      <w:szCs w:val="24"/>
      <w:lang w:val="x-none" w:eastAsia="x-none"/>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link w:val="NormalWeb"/>
    <w:uiPriority w:val="99"/>
    <w:rsid w:val="008E4477"/>
    <w:rPr>
      <w:rFonts w:ascii="Times New Roman" w:eastAsia="Times New Roman" w:hAnsi="Times New Roman" w:cs="Times New Roman"/>
      <w:sz w:val="24"/>
      <w:szCs w:val="24"/>
      <w:lang w:val="x-none" w:eastAsia="x-none"/>
    </w:rPr>
  </w:style>
  <w:style w:type="character" w:customStyle="1" w:styleId="F6BoldUnderline">
    <w:name w:val="F6 Bold Underline"/>
    <w:rsid w:val="008E4477"/>
    <w:rPr>
      <w:rFonts w:ascii="Times New Roman" w:hAnsi="Times New Roman"/>
      <w:b/>
      <w:color w:val="auto"/>
      <w:spacing w:val="0"/>
      <w:position w:val="0"/>
      <w:sz w:val="24"/>
      <w:u w:val="single"/>
      <w:bdr w:val="none" w:sz="0" w:space="0" w:color="auto"/>
      <w:shd w:val="clear" w:color="auto" w:fill="auto"/>
    </w:rPr>
  </w:style>
  <w:style w:type="paragraph" w:styleId="DocumentMap">
    <w:name w:val="Document Map"/>
    <w:basedOn w:val="Normal"/>
    <w:link w:val="DocumentMapChar"/>
    <w:uiPriority w:val="99"/>
    <w:semiHidden/>
    <w:rsid w:val="008E4477"/>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E4477"/>
    <w:rPr>
      <w:rFonts w:ascii="Lucida Grande" w:hAnsi="Lucida Grande" w:cs="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5E4B3D"/>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5E4B3D"/>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5E4B3D"/>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5E4B3D"/>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5E4B3D"/>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5E4B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E4B3D"/>
  </w:style>
  <w:style w:type="character" w:customStyle="1" w:styleId="Heading1Char">
    <w:name w:val="Heading 1 Char"/>
    <w:aliases w:val="Pocket Char"/>
    <w:basedOn w:val="DefaultParagraphFont"/>
    <w:link w:val="Heading1"/>
    <w:uiPriority w:val="1"/>
    <w:rsid w:val="005E4B3D"/>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5E4B3D"/>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5E4B3D"/>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5E4B3D"/>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5E4B3D"/>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5E4B3D"/>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5E4B3D"/>
    <w:rPr>
      <w:b/>
      <w:bCs/>
      <w:sz w:val="26"/>
      <w:u w:val="none"/>
    </w:rPr>
  </w:style>
  <w:style w:type="paragraph" w:styleId="Header">
    <w:name w:val="header"/>
    <w:basedOn w:val="Normal"/>
    <w:link w:val="HeaderChar"/>
    <w:uiPriority w:val="99"/>
    <w:semiHidden/>
    <w:rsid w:val="005E4B3D"/>
    <w:pPr>
      <w:tabs>
        <w:tab w:val="center" w:pos="4680"/>
        <w:tab w:val="right" w:pos="9360"/>
      </w:tabs>
    </w:pPr>
  </w:style>
  <w:style w:type="character" w:customStyle="1" w:styleId="HeaderChar">
    <w:name w:val="Header Char"/>
    <w:basedOn w:val="DefaultParagraphFont"/>
    <w:link w:val="Header"/>
    <w:uiPriority w:val="99"/>
    <w:semiHidden/>
    <w:rsid w:val="005E4B3D"/>
    <w:rPr>
      <w:rFonts w:ascii="Calibri" w:hAnsi="Calibri" w:cs="Calibri"/>
    </w:rPr>
  </w:style>
  <w:style w:type="paragraph" w:styleId="Footer">
    <w:name w:val="footer"/>
    <w:basedOn w:val="Normal"/>
    <w:link w:val="FooterChar"/>
    <w:uiPriority w:val="99"/>
    <w:semiHidden/>
    <w:rsid w:val="005E4B3D"/>
    <w:pPr>
      <w:tabs>
        <w:tab w:val="center" w:pos="4680"/>
        <w:tab w:val="right" w:pos="9360"/>
      </w:tabs>
    </w:pPr>
  </w:style>
  <w:style w:type="character" w:customStyle="1" w:styleId="FooterChar">
    <w:name w:val="Footer Char"/>
    <w:basedOn w:val="DefaultParagraphFont"/>
    <w:link w:val="Footer"/>
    <w:uiPriority w:val="99"/>
    <w:semiHidden/>
    <w:rsid w:val="005E4B3D"/>
    <w:rPr>
      <w:rFonts w:ascii="Calibri" w:hAnsi="Calibri" w:cs="Calibri"/>
    </w:rPr>
  </w:style>
  <w:style w:type="character" w:styleId="Hyperlink">
    <w:name w:val="Hyperlink"/>
    <w:aliases w:val="heading 1 (block title),Important,Read,Card Text"/>
    <w:basedOn w:val="DefaultParagraphFont"/>
    <w:uiPriority w:val="99"/>
    <w:rsid w:val="005E4B3D"/>
    <w:rPr>
      <w:color w:val="auto"/>
      <w:u w:val="none"/>
    </w:rPr>
  </w:style>
  <w:style w:type="character" w:styleId="FollowedHyperlink">
    <w:name w:val="FollowedHyperlink"/>
    <w:basedOn w:val="DefaultParagraphFont"/>
    <w:uiPriority w:val="99"/>
    <w:semiHidden/>
    <w:rsid w:val="005E4B3D"/>
    <w:rPr>
      <w:color w:val="auto"/>
      <w:u w:val="none"/>
    </w:rPr>
  </w:style>
  <w:style w:type="character" w:customStyle="1" w:styleId="Heading4Char">
    <w:name w:val="Heading 4 Char"/>
    <w:aliases w:val="Tag Char,small text Char"/>
    <w:basedOn w:val="DefaultParagraphFont"/>
    <w:link w:val="Heading4"/>
    <w:uiPriority w:val="4"/>
    <w:rsid w:val="005E4B3D"/>
    <w:rPr>
      <w:rFonts w:ascii="Calibri" w:eastAsiaTheme="majorEastAsia" w:hAnsi="Calibri" w:cstheme="majorBidi"/>
      <w:b/>
      <w:bCs/>
      <w:iCs/>
      <w:sz w:val="26"/>
    </w:rPr>
  </w:style>
  <w:style w:type="paragraph" w:customStyle="1" w:styleId="card">
    <w:name w:val="card"/>
    <w:basedOn w:val="Normal"/>
    <w:next w:val="Normal"/>
    <w:link w:val="cardChar"/>
    <w:qFormat/>
    <w:rsid w:val="008E4477"/>
    <w:pPr>
      <w:ind w:left="288" w:right="288"/>
    </w:pPr>
    <w:rPr>
      <w:rFonts w:ascii="Times New Roman" w:eastAsia="Times New Roman" w:hAnsi="Times New Roman" w:cs="Times New Roman"/>
      <w:sz w:val="20"/>
      <w:szCs w:val="20"/>
    </w:rPr>
  </w:style>
  <w:style w:type="character" w:customStyle="1" w:styleId="cardChar">
    <w:name w:val="card Char"/>
    <w:link w:val="card"/>
    <w:rsid w:val="008E4477"/>
    <w:rPr>
      <w:rFonts w:ascii="Times New Roman" w:eastAsia="Times New Roman" w:hAnsi="Times New Roman" w:cs="Times New Roman"/>
      <w:sz w:val="20"/>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8E4477"/>
    <w:rPr>
      <w:b/>
      <w:noProof w:val="0"/>
      <w:sz w:val="24"/>
      <w:lang w:val="en-US" w:eastAsia="en-US" w:bidi="ar-SA"/>
    </w:rPr>
  </w:style>
  <w:style w:type="paragraph" w:customStyle="1" w:styleId="Normaltext">
    <w:name w:val="Normal text"/>
    <w:basedOn w:val="Normal"/>
    <w:link w:val="NormaltextCharChar"/>
    <w:autoRedefine/>
    <w:uiPriority w:val="99"/>
    <w:rsid w:val="008E4477"/>
    <w:rPr>
      <w:rFonts w:ascii="Times New Roman" w:eastAsia="Times New Roman" w:hAnsi="Times New Roman" w:cs="Times New Roman"/>
      <w:sz w:val="20"/>
      <w:szCs w:val="20"/>
    </w:rPr>
  </w:style>
  <w:style w:type="character" w:customStyle="1" w:styleId="underlinedcardChar">
    <w:name w:val="underlined card Char"/>
    <w:locked/>
    <w:rsid w:val="008E4477"/>
    <w:rPr>
      <w:noProof w:val="0"/>
      <w:sz w:val="22"/>
      <w:u w:val="single"/>
      <w:lang w:val="x-none" w:eastAsia="x-none"/>
    </w:rPr>
  </w:style>
  <w:style w:type="character" w:customStyle="1" w:styleId="NormaltextCharChar">
    <w:name w:val="Normal text Char Char"/>
    <w:link w:val="Normaltext"/>
    <w:uiPriority w:val="99"/>
    <w:locked/>
    <w:rsid w:val="008E4477"/>
    <w:rPr>
      <w:rFonts w:ascii="Times New Roman" w:eastAsia="Times New Roman" w:hAnsi="Times New Roman" w:cs="Times New Roman"/>
      <w:sz w:val="20"/>
      <w:szCs w:val="20"/>
    </w:rPr>
  </w:style>
  <w:style w:type="character" w:customStyle="1" w:styleId="underline">
    <w:name w:val="underline"/>
    <w:link w:val="textbold"/>
    <w:qFormat/>
    <w:rsid w:val="008E4477"/>
    <w:rPr>
      <w:b/>
      <w:u w:val="single"/>
    </w:rPr>
  </w:style>
  <w:style w:type="paragraph" w:customStyle="1" w:styleId="textbold">
    <w:name w:val="text bold"/>
    <w:basedOn w:val="Normal"/>
    <w:link w:val="underline"/>
    <w:rsid w:val="008E4477"/>
    <w:pPr>
      <w:ind w:left="720"/>
      <w:jc w:val="both"/>
    </w:pPr>
    <w:rPr>
      <w:rFonts w:asciiTheme="minorHAnsi" w:hAnsiTheme="minorHAnsi" w:cstheme="minorBidi"/>
      <w:b/>
      <w:u w:val="single"/>
    </w:rPr>
  </w:style>
  <w:style w:type="paragraph" w:customStyle="1" w:styleId="tag">
    <w:name w:val="tag"/>
    <w:basedOn w:val="Normal"/>
    <w:next w:val="Normal"/>
    <w:qFormat/>
    <w:rsid w:val="008E4477"/>
    <w:rPr>
      <w:rFonts w:ascii="Times New Roman" w:eastAsia="Times New Roman" w:hAnsi="Times New Roman" w:cs="Times New Roman"/>
      <w:b/>
      <w:sz w:val="24"/>
      <w:szCs w:val="20"/>
    </w:rPr>
  </w:style>
  <w:style w:type="paragraph" w:customStyle="1" w:styleId="Nothing">
    <w:name w:val="Nothing"/>
    <w:rsid w:val="008E4477"/>
    <w:pPr>
      <w:spacing w:after="0" w:line="240" w:lineRule="auto"/>
      <w:jc w:val="both"/>
    </w:pPr>
    <w:rPr>
      <w:rFonts w:ascii="Times New Roman" w:eastAsia="Times New Roman" w:hAnsi="Times New Roman" w:cs="Times New Roman"/>
      <w:sz w:val="20"/>
      <w:szCs w:val="24"/>
    </w:rPr>
  </w:style>
  <w:style w:type="character" w:customStyle="1" w:styleId="Author-Date">
    <w:name w:val="Author-Date"/>
    <w:rsid w:val="008E4477"/>
    <w:rPr>
      <w:b/>
      <w:sz w:val="24"/>
    </w:rPr>
  </w:style>
  <w:style w:type="character" w:styleId="Strong">
    <w:name w:val="Strong"/>
    <w:uiPriority w:val="22"/>
    <w:qFormat/>
    <w:rsid w:val="008E4477"/>
    <w:rPr>
      <w:b/>
      <w:bCs/>
    </w:rPr>
  </w:style>
  <w:style w:type="paragraph" w:styleId="ListParagraph">
    <w:name w:val="List Paragraph"/>
    <w:aliases w:val="6 font"/>
    <w:basedOn w:val="Normal"/>
    <w:uiPriority w:val="34"/>
    <w:qFormat/>
    <w:rsid w:val="008E4477"/>
    <w:pPr>
      <w:ind w:left="720"/>
      <w:contextualSpacing/>
    </w:pPr>
  </w:style>
  <w:style w:type="character" w:customStyle="1" w:styleId="cite">
    <w:name w:val="cite"/>
    <w:rsid w:val="008E4477"/>
    <w:rPr>
      <w:rFonts w:ascii="Times New Roman" w:hAnsi="Times New Roman" w:cs="Times New Roman" w:hint="default"/>
      <w:b/>
      <w:bCs w:val="0"/>
      <w:sz w:val="24"/>
    </w:rPr>
  </w:style>
  <w:style w:type="character" w:customStyle="1" w:styleId="DebateUnderline">
    <w:name w:val="Debate Underline"/>
    <w:qFormat/>
    <w:rsid w:val="008E4477"/>
    <w:rPr>
      <w:rFonts w:ascii="Times New Roman" w:hAnsi="Times New Roman"/>
      <w:sz w:val="24"/>
      <w:u w:val="thick"/>
    </w:rPr>
  </w:style>
  <w:style w:type="character" w:customStyle="1" w:styleId="CardUnderlineChar">
    <w:name w:val="Card Underline Char"/>
    <w:rsid w:val="008E4477"/>
    <w:rPr>
      <w:szCs w:val="24"/>
      <w:u w:val="single"/>
      <w:lang w:val="en-US" w:eastAsia="en-US" w:bidi="ar-SA"/>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iPriority w:val="99"/>
    <w:rsid w:val="008E4477"/>
    <w:pPr>
      <w:spacing w:before="100" w:beforeAutospacing="1" w:after="100" w:afterAutospacing="1"/>
    </w:pPr>
    <w:rPr>
      <w:rFonts w:ascii="Times New Roman" w:eastAsia="Times New Roman" w:hAnsi="Times New Roman" w:cs="Times New Roman"/>
      <w:sz w:val="24"/>
      <w:szCs w:val="24"/>
      <w:lang w:val="x-none" w:eastAsia="x-none"/>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link w:val="NormalWeb"/>
    <w:uiPriority w:val="99"/>
    <w:rsid w:val="008E4477"/>
    <w:rPr>
      <w:rFonts w:ascii="Times New Roman" w:eastAsia="Times New Roman" w:hAnsi="Times New Roman" w:cs="Times New Roman"/>
      <w:sz w:val="24"/>
      <w:szCs w:val="24"/>
      <w:lang w:val="x-none" w:eastAsia="x-none"/>
    </w:rPr>
  </w:style>
  <w:style w:type="character" w:customStyle="1" w:styleId="F6BoldUnderline">
    <w:name w:val="F6 Bold Underline"/>
    <w:rsid w:val="008E4477"/>
    <w:rPr>
      <w:rFonts w:ascii="Times New Roman" w:hAnsi="Times New Roman"/>
      <w:b/>
      <w:color w:val="auto"/>
      <w:spacing w:val="0"/>
      <w:position w:val="0"/>
      <w:sz w:val="24"/>
      <w:u w:val="single"/>
      <w:bdr w:val="none" w:sz="0" w:space="0" w:color="auto"/>
      <w:shd w:val="clear" w:color="auto" w:fill="auto"/>
    </w:rPr>
  </w:style>
  <w:style w:type="paragraph" w:styleId="DocumentMap">
    <w:name w:val="Document Map"/>
    <w:basedOn w:val="Normal"/>
    <w:link w:val="DocumentMapChar"/>
    <w:uiPriority w:val="99"/>
    <w:semiHidden/>
    <w:rsid w:val="008E4477"/>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E4477"/>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uters.com/article/2012/09/14/us-usa-fed-idUSBRE88C04T20120914" TargetMode="External"/><Relationship Id="rId18" Type="http://schemas.openxmlformats.org/officeDocument/2006/relationships/hyperlink" Target="http://thebreakthrough.org/archive/testimony_the_challenge_of_chi_1" TargetMode="External"/><Relationship Id="rId26" Type="http://schemas.openxmlformats.org/officeDocument/2006/relationships/hyperlink" Target="http://www.newamerica.net/publications/articles/2008/changing_guard_6586" TargetMode="External"/><Relationship Id="rId39" Type="http://schemas.openxmlformats.org/officeDocument/2006/relationships/hyperlink" Target="http://truth-out.org/opinion/item/11507-occupy-wall-street-and-the-art-of-demanding" TargetMode="External"/><Relationship Id="rId21" Type="http://schemas.openxmlformats.org/officeDocument/2006/relationships/hyperlink" Target="http://www.guardian.co.uk/politics/reality-check-with-polly-curtis/2011/nov/21/prince-philip-windfarms-useless" TargetMode="External"/><Relationship Id="rId34" Type="http://schemas.openxmlformats.org/officeDocument/2006/relationships/hyperlink" Target="http://www.mrws.org/Terror/Counterterrorism.htm" TargetMode="External"/><Relationship Id="rId42" Type="http://schemas.openxmlformats.org/officeDocument/2006/relationships/hyperlink" Target="http://www.rrcap.unep.org/uneptg06/course/Robert/SustainabilityManifesto2001.pdf" TargetMode="External"/><Relationship Id="rId47" Type="http://schemas.openxmlformats.org/officeDocument/2006/relationships/hyperlink" Target="http://www.csmonitor.com/Environment/Energy-Voices/2012/0920/Canada-s-ambassador-bets-on-Keystone-pipeline-s-future" TargetMode="External"/><Relationship Id="rId50" Type="http://schemas.openxmlformats.org/officeDocument/2006/relationships/hyperlink" Target="http://www.nationaljournal.com/politics/wind-energy-jobs-have-candidates-spinning-about-extending-production-tax-credit-20120810" TargetMode="External"/><Relationship Id="rId55" Type="http://schemas.openxmlformats.org/officeDocument/2006/relationships/hyperlink" Target="http://dictionary.reference.com/browse/+rather" TargetMode="External"/><Relationship Id="rId63" Type="http://schemas.openxmlformats.org/officeDocument/2006/relationships/hyperlink" Target="http://www.examiner.com/article/updated-obama-versus-romney-polls-10-key-battleground-states-10" TargetMode="External"/><Relationship Id="rId68" Type="http://schemas.openxmlformats.org/officeDocument/2006/relationships/hyperlink" Target="http://www.nytimes.com/2012/09/13/us/politics/ryan-stumping-in-wisconsin-stresses-local-roots.html" TargetMode="External"/><Relationship Id="rId76" Type="http://schemas.openxmlformats.org/officeDocument/2006/relationships/hyperlink" Target="http://books.google.com/books?id=cMThEEHW2JYC&amp;printsec=frontcover" TargetMode="External"/><Relationship Id="rId7" Type="http://schemas.openxmlformats.org/officeDocument/2006/relationships/settings" Target="settings.xml"/><Relationship Id="rId71" Type="http://schemas.openxmlformats.org/officeDocument/2006/relationships/hyperlink" Target="http://www.reuters.com/article/2012/09/05/us-russia-putin-idUSBRE8840Y320120905" TargetMode="External"/><Relationship Id="rId2" Type="http://schemas.openxmlformats.org/officeDocument/2006/relationships/customXml" Target="../customXml/item2.xml"/><Relationship Id="rId16" Type="http://schemas.openxmlformats.org/officeDocument/2006/relationships/hyperlink" Target="http://www.huffingtonpost.com/phyllis-cuttino/a-bright-future-for-renewable-energy_b_1521445.html" TargetMode="External"/><Relationship Id="rId29" Type="http://schemas.openxmlformats.org/officeDocument/2006/relationships/hyperlink" Target="http://www.rff.org/RFF/Documents/RFF-BCK-Palmeretal%20-LowCarbonElectricity-REV.pdf" TargetMode="External"/><Relationship Id="rId11" Type="http://schemas.openxmlformats.org/officeDocument/2006/relationships/hyperlink" Target="http://www.guardian.co.uk/politics/reality-check-with-polly-curtis/2011/nov/21/prince-philip-windfarms-useless" TargetMode="External"/><Relationship Id="rId24" Type="http://schemas.openxmlformats.org/officeDocument/2006/relationships/hyperlink" Target="http://www.southwestcarbonpartnership.org/_Resources/PDF/Al-Juaied_Analysis_of_Financial_Incentives_web.pdf" TargetMode="External"/><Relationship Id="rId32" Type="http://schemas.openxmlformats.org/officeDocument/2006/relationships/hyperlink" Target="http://www.usnews.com/opinion/articles/2012/03/22/no-magic-bullet-for-the-price-of-gas" TargetMode="External"/><Relationship Id="rId37" Type="http://schemas.openxmlformats.org/officeDocument/2006/relationships/hyperlink" Target="http://www.livetradingnews.com/us-coal-production-falls-for-the-3rd-week-running-benchmark-prices-down-20-from-a-year-ago-86367.htm" TargetMode="External"/><Relationship Id="rId40" Type="http://schemas.openxmlformats.org/officeDocument/2006/relationships/hyperlink" Target="http://truth-out.org/opinion/item/11507-occupy-wall-street-and-the-art-of-demanding" TargetMode="External"/><Relationship Id="rId45" Type="http://schemas.openxmlformats.org/officeDocument/2006/relationships/hyperlink" Target="http://www.thecleanenergyexchange.org/posts/view/investment-will-follow-if-congress-renews-ptc/d709khtkaw/" TargetMode="External"/><Relationship Id="rId53" Type="http://schemas.openxmlformats.org/officeDocument/2006/relationships/hyperlink" Target="http://dictionary.reference.com/browse/should" TargetMode="External"/><Relationship Id="rId58" Type="http://schemas.openxmlformats.org/officeDocument/2006/relationships/hyperlink" Target="http://www.thecleanenergyexchange.org/posts/view/investment-will-follow-if-congress-renews-ptc/d709khtkaw/" TargetMode="External"/><Relationship Id="rId66" Type="http://schemas.openxmlformats.org/officeDocument/2006/relationships/hyperlink" Target="http://washingtonexaminer.com/romney-struggles-to-break-through-in-florida-despite-sour-economy/article/2507784" TargetMode="External"/><Relationship Id="rId74" Type="http://schemas.openxmlformats.org/officeDocument/2006/relationships/hyperlink" Target="http://truth-out.org/opinion/item/11507-occupy-wall-street-and-the-art-of-demanding" TargetMode="External"/><Relationship Id="rId79"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www.washingtonpost.com/business/capitalbusiness/candidates-split-over-extending-tax-credit-for-wind-energy-producers/2012/08/10/0f386d94-e26e-11e1-98e7-89d659f9c106_story.html" TargetMode="External"/><Relationship Id="rId10" Type="http://schemas.openxmlformats.org/officeDocument/2006/relationships/endnotes" Target="endnotes.xml"/><Relationship Id="rId19" Type="http://schemas.openxmlformats.org/officeDocument/2006/relationships/hyperlink" Target="http://law.uoregon.edu/org/jell/docs/232/Hinman.pdf" TargetMode="External"/><Relationship Id="rId31" Type="http://schemas.openxmlformats.org/officeDocument/2006/relationships/hyperlink" Target="http://www.reuters.com/article/2012/09/16/us-iran-oil-prices-idUSBRE88F0EQ20120916" TargetMode="External"/><Relationship Id="rId44" Type="http://schemas.openxmlformats.org/officeDocument/2006/relationships/hyperlink" Target="http://www.thecleanenergyexchange.org/posts/view/investment-will-follow-if-congress-renews-ptc/d709khtkaw/" TargetMode="External"/><Relationship Id="rId52" Type="http://schemas.openxmlformats.org/officeDocument/2006/relationships/hyperlink" Target="http://www.kcautv.com/story/19611119/unproductive-congress-skips-town-until-november" TargetMode="External"/><Relationship Id="rId60" Type="http://schemas.openxmlformats.org/officeDocument/2006/relationships/hyperlink" Target="http://news.yahoo.com/october-surprise-comes-early-campaign-073638782--election.html" TargetMode="External"/><Relationship Id="rId65" Type="http://schemas.openxmlformats.org/officeDocument/2006/relationships/hyperlink" Target="http://www.rawstory.com/rs/2012/09/07/obama-romney-head-to-swing-states-post-convention-to-drum-up-support/" TargetMode="External"/><Relationship Id="rId73" Type="http://schemas.openxmlformats.org/officeDocument/2006/relationships/hyperlink" Target="http://books.google.com/books?id=cMThEEHW2JYC&amp;printsec=frontcover" TargetMode="External"/><Relationship Id="rId78" Type="http://schemas.openxmlformats.org/officeDocument/2006/relationships/hyperlink" Target="http://books.google.com/books?id=cMThEEHW2JYC&amp;printsec=frontcover"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american.com/archive/2012/september/u-s-manufacturings-brave-new-world" TargetMode="External"/><Relationship Id="rId22"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27" Type="http://schemas.openxmlformats.org/officeDocument/2006/relationships/hyperlink" Target="http://www.thecuttingedgenews.com/index.php?article=53497&amp;pageid=&amp;pagename" TargetMode="External"/><Relationship Id="rId30" Type="http://schemas.openxmlformats.org/officeDocument/2006/relationships/hyperlink" Target="http://www.carnegieendowment.org/publications/index.cfm?fa=view&amp;id=23985&amp;prog=zru" TargetMode="External"/><Relationship Id="rId35" Type="http://schemas.openxmlformats.org/officeDocument/2006/relationships/hyperlink" Target="http://www.stratfor.com/analysis/bioterrorism_sudden_death_overtime" TargetMode="External"/><Relationship Id="rId43" Type="http://schemas.openxmlformats.org/officeDocument/2006/relationships/hyperlink" Target="http://books.google.com/books?id=cMThEEHW2JYC&amp;printsec=frontcover" TargetMode="External"/><Relationship Id="rId48" Type="http://schemas.openxmlformats.org/officeDocument/2006/relationships/hyperlink" Target="http://www.brookings.edu/events/2012/09/12-congress-before-election" TargetMode="External"/><Relationship Id="rId56" Type="http://schemas.openxmlformats.org/officeDocument/2006/relationships/hyperlink" Target="http://dictionary.reference.com/browse/+shall" TargetMode="External"/><Relationship Id="rId64" Type="http://schemas.openxmlformats.org/officeDocument/2006/relationships/hyperlink" Target="http://www.examiner.com/article/updated-obama-versus-romney-polls-10-key-battleground-states-10" TargetMode="External"/><Relationship Id="rId69" Type="http://schemas.openxmlformats.org/officeDocument/2006/relationships/hyperlink" Target="http://www.washingtonpost.com/world/europe/romney-at-least-hes-direct-says-putin/2012/09/17/99435c2c-0188-11e2-9367-4e1bafb958db_story.html" TargetMode="External"/><Relationship Id="rId77" Type="http://schemas.openxmlformats.org/officeDocument/2006/relationships/hyperlink" Target="http://www.rrcap.unep.org/uneptg06/course/Robert/SustainabilityManifesto2001.pdf" TargetMode="External"/><Relationship Id="rId8" Type="http://schemas.openxmlformats.org/officeDocument/2006/relationships/webSettings" Target="webSettings.xml"/><Relationship Id="rId51" Type="http://schemas.openxmlformats.org/officeDocument/2006/relationships/hyperlink" Target="http://www.huffingtonpost.com/2012/09/16/nancy-pelosi-republicans_n_1888014.html?utm_hp_ref=politics" TargetMode="External"/><Relationship Id="rId72" Type="http://schemas.openxmlformats.org/officeDocument/2006/relationships/hyperlink" Target="http://www.securityaffairs.org/issues/2007/12/scheuer.php"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cfr.org/climate-change/global-climate-change-regime/p21831" TargetMode="External"/><Relationship Id="rId17" Type="http://schemas.openxmlformats.org/officeDocument/2006/relationships/hyperlink" Target="http://phys.org/news/2012-04-china-energy.html" TargetMode="External"/><Relationship Id="rId25" Type="http://schemas.openxmlformats.org/officeDocument/2006/relationships/hyperlink" Target="http://dictionary.reference.com/browse/increase?s=t" TargetMode="External"/><Relationship Id="rId33" Type="http://schemas.openxmlformats.org/officeDocument/2006/relationships/hyperlink" Target="http://www.co.collin.tx.us/homeland_security/bioterrorism/faq/bt_faq_bioterrorism_planning.jsp" TargetMode="External"/><Relationship Id="rId38" Type="http://schemas.openxmlformats.org/officeDocument/2006/relationships/hyperlink" Target="http://books.google.com/books?id=cMThEEHW2JYC&amp;printsec=frontcover" TargetMode="External"/><Relationship Id="rId46" Type="http://schemas.openxmlformats.org/officeDocument/2006/relationships/hyperlink" Target="http://business.financialpost.com/author/reutersnp/" TargetMode="External"/><Relationship Id="rId59" Type="http://schemas.openxmlformats.org/officeDocument/2006/relationships/hyperlink" Target="http://www.dnaindia.com/pressreleases/press-release_u-s-retakes-lead-from-china-in-clean-energy-race_1674761" TargetMode="External"/><Relationship Id="rId67" Type="http://schemas.openxmlformats.org/officeDocument/2006/relationships/hyperlink" Target="http://www.npr.org/2012/09/14/161143863/weekly-standard-obama-290-romney-222" TargetMode="External"/><Relationship Id="rId20" Type="http://schemas.openxmlformats.org/officeDocument/2006/relationships/hyperlink" Target="http://www.huffingtonpost.com/denise-bode/wind-energy-tax-credit-_b_1821279.html" TargetMode="External"/><Relationship Id="rId41" Type="http://schemas.openxmlformats.org/officeDocument/2006/relationships/hyperlink" Target="http://books.google.com/books?id=cMThEEHW2JYC&amp;printsec=frontcover" TargetMode="External"/><Relationship Id="rId54" Type="http://schemas.openxmlformats.org/officeDocument/2006/relationships/hyperlink" Target="http://dictionary.reference.com/browse/+if" TargetMode="External"/><Relationship Id="rId62" Type="http://schemas.openxmlformats.org/officeDocument/2006/relationships/hyperlink" Target="http://www.nationaljournal.com/politics/wind-energy-jobs-have-candidates-spinning-about-extending-production-tax-credit-20120810" TargetMode="External"/><Relationship Id="rId70" Type="http://schemas.openxmlformats.org/officeDocument/2006/relationships/hyperlink" Target="http://www.huffingtonpost.com/2012/09/11/putin-romney-helped-russia_n_1874924.html" TargetMode="External"/><Relationship Id="rId75" Type="http://schemas.openxmlformats.org/officeDocument/2006/relationships/hyperlink" Target="http://truth-out.org/opinion/item/11507-occupy-wall-street-and-the-art-of-demanding" TargetMode="External"/><Relationship Id="rId1" Type="http://schemas.openxmlformats.org/officeDocument/2006/relationships/customXml" Target="../customXml/item1.xml"/><Relationship Id="rId6" Type="http://schemas.microsoft.com/office/2007/relationships/stylesWithEffects" Target="stylesWithEffects.xml"/><Relationship Id="rId15" Type="http://schemas.openxmlformats.org/officeDocument/2006/relationships/hyperlink" Target="http://www.earthtechling.com/2011/11/broad-coalition-wants-extension-of-wind-production-tax/" TargetMode="External"/><Relationship Id="rId23" Type="http://schemas.openxmlformats.org/officeDocument/2006/relationships/hyperlink" Target="http://idealab.talkingpointsmemo.com/2012/08/us-wind-energy-lags-china-2011.php" TargetMode="External"/><Relationship Id="rId28" Type="http://schemas.openxmlformats.org/officeDocument/2006/relationships/hyperlink" Target="http://theenergycollective.com/geoffrey-styles/99336/last-hurrah-wind-power-tax-credit" TargetMode="External"/><Relationship Id="rId36" Type="http://schemas.openxmlformats.org/officeDocument/2006/relationships/hyperlink" Target="http://belfercenter.ksg.harvard.edu/files/koblentz.pdf" TargetMode="External"/><Relationship Id="rId49" Type="http://schemas.openxmlformats.org/officeDocument/2006/relationships/hyperlink" Target="http://www.washingtonpost.com/national/health-science/unusual-coalitions-clash-over-wind-energy-tax-credit/2012/09/20/fd775f1a-01c7-11e2-b257-e1c2b3548a4a_print.html" TargetMode="External"/><Relationship Id="rId57" Type="http://schemas.openxmlformats.org/officeDocument/2006/relationships/hyperlink" Target="http://rd13doc.cern.ch/Atlas/DaqSoft/sde/inspect/shall.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purl.org/dc/dcmitype/"/>
    <ds:schemaRef ds:uri="http://purl.org/dc/terms/"/>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Debate</Template>
  <TotalTime>4</TotalTime>
  <Pages>39</Pages>
  <Words>7058</Words>
  <Characters>53843</Characters>
  <Application>Microsoft Office Word</Application>
  <DocSecurity>0</DocSecurity>
  <Lines>448</Lines>
  <Paragraphs>121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60780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2</cp:revision>
  <dcterms:created xsi:type="dcterms:W3CDTF">2012-10-09T20:17:00Z</dcterms:created>
  <dcterms:modified xsi:type="dcterms:W3CDTF">2012-10-09T20:21:00Z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